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footer6.xml" ContentType="application/vnd.openxmlformats-officedocument.wordprocessingml.foot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header6.xml" ContentType="application/vnd.openxmlformats-officedocument.wordprocessingml.header+xml"/>
  <Override PartName="/word/header3.xml" ContentType="application/vnd.openxmlformats-officedocument.wordprocessingml.header+xml"/>
  <Override PartName="/word/footer1.xml" ContentType="application/vnd.openxmlformats-officedocument.wordprocessingml.footer+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2.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word/styles.xml" ContentType="application/vnd.openxmlformats-officedocument.wordprocessingml.styles+xml"/>
  <Override PartName="/word/webSettings.xml" ContentType="application/vnd.openxmlformats-officedocument.wordprocessingml.webSettings+xml"/>
  <Override PartName="/word/numbering.xml" ContentType="application/vnd.openxmlformats-officedocument.wordprocessingml.numbering+xml"/>
  <Override PartName="/docProps/core.xml" ContentType="application/vnd.openxmlformats-package.core-properties+xml"/>
  <Override PartName="/word/fontTable.xml" ContentType="application/vnd.openxmlformats-officedocument.wordprocessingml.fontTable+xml"/>
  <Override PartName="/docProps/app.xml" ContentType="application/vnd.openxmlformats-officedocument.extended-properties+xml"/>
  <Override PartName="/customXml/itemProps2.xml" ContentType="application/vnd.openxmlformats-officedocument.customXmlProperties+xml"/>
  <Override PartName="/customXml/itemProps1.xml" ContentType="application/vnd.openxmlformats-officedocument.customXmlProperties+xml"/>
  <Override PartName="/customXml/itemProps3.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F629D6" w:rsidRDefault="00F629D6" w:rsidP="00F629D6">
      <w:pPr>
        <w:autoSpaceDE w:val="0"/>
        <w:autoSpaceDN w:val="0"/>
        <w:adjustRightInd w:val="0"/>
        <w:spacing w:after="0" w:line="240" w:lineRule="auto"/>
        <w:ind w:left="0" w:firstLine="0"/>
        <w:rPr>
          <w:rFonts w:ascii="Akkurat-Bold" w:eastAsiaTheme="minorEastAsia" w:hAnsi="Akkurat-Bold" w:cs="Akkurat-Bold"/>
          <w:b/>
          <w:bCs/>
          <w:color w:val="A19E68"/>
          <w:sz w:val="24"/>
          <w:szCs w:val="24"/>
        </w:rPr>
      </w:pPr>
    </w:p>
    <w:p w:rsidR="00F629D6" w:rsidRDefault="00F629D6" w:rsidP="00F629D6">
      <w:pPr>
        <w:autoSpaceDE w:val="0"/>
        <w:autoSpaceDN w:val="0"/>
        <w:adjustRightInd w:val="0"/>
        <w:spacing w:after="0" w:line="240" w:lineRule="auto"/>
        <w:ind w:left="851" w:firstLine="0"/>
        <w:rPr>
          <w:rFonts w:ascii="Akkurat-Bold" w:eastAsiaTheme="minorEastAsia" w:hAnsi="Akkurat-Bold" w:cs="Akkurat-Bold"/>
          <w:b/>
          <w:bCs/>
          <w:color w:val="A19E68"/>
          <w:sz w:val="24"/>
          <w:szCs w:val="24"/>
        </w:rPr>
      </w:pPr>
      <w:r>
        <w:rPr>
          <w:rFonts w:ascii="Akkurat-Bold" w:eastAsiaTheme="minorEastAsia" w:hAnsi="Akkurat-Bold" w:cs="Akkurat-Bold"/>
          <w:b/>
          <w:bCs/>
          <w:color w:val="A19E68"/>
          <w:sz w:val="24"/>
          <w:szCs w:val="24"/>
        </w:rPr>
        <w:t>Appendix A: PEL Alternate Provision Arrangements Document</w:t>
      </w:r>
    </w:p>
    <w:p w:rsidR="00F629D6" w:rsidRDefault="00F629D6" w:rsidP="00F629D6">
      <w:pPr>
        <w:spacing w:after="0" w:line="259" w:lineRule="auto"/>
        <w:ind w:right="1134"/>
        <w:rPr>
          <w:rFonts w:ascii="Akkurat" w:eastAsiaTheme="minorEastAsia" w:hAnsi="Akkurat" w:cs="Akkurat"/>
          <w:color w:val="A19E68"/>
        </w:rPr>
      </w:pPr>
    </w:p>
    <w:p w:rsidR="00F629D6" w:rsidRDefault="00F629D6" w:rsidP="00F629D6">
      <w:pPr>
        <w:spacing w:after="0" w:line="259" w:lineRule="auto"/>
        <w:ind w:right="1134"/>
      </w:pPr>
      <w:r>
        <w:rPr>
          <w:rFonts w:ascii="Akkurat" w:eastAsiaTheme="minorEastAsia" w:hAnsi="Akkurat" w:cs="Akkurat"/>
          <w:color w:val="A19E68"/>
        </w:rPr>
        <w:t>[HEADING OF PROVIDER]</w:t>
      </w:r>
    </w:p>
    <w:p w:rsidR="00BB123F" w:rsidRDefault="00F15C9D">
      <w:pPr>
        <w:pStyle w:val="Heading1"/>
        <w:tabs>
          <w:tab w:val="center" w:pos="548"/>
          <w:tab w:val="center" w:pos="3104"/>
        </w:tabs>
        <w:ind w:left="0" w:firstLine="0"/>
      </w:pPr>
      <w:r>
        <w:rPr>
          <w:b w:val="0"/>
          <w:color w:val="000000"/>
          <w:sz w:val="22"/>
        </w:rPr>
        <w:tab/>
      </w:r>
      <w:r>
        <w:t xml:space="preserve">1. </w:t>
      </w:r>
      <w:r>
        <w:tab/>
        <w:t>Provider and Programme Details</w:t>
      </w:r>
    </w:p>
    <w:p w:rsidR="00BB123F" w:rsidRDefault="00F15C9D">
      <w:pPr>
        <w:ind w:left="1304" w:firstLine="0"/>
      </w:pPr>
      <w:r>
        <w:t>I, ________________ of __________________________________________, in compliance with Section 65(4) (a) of the Qualifications and Quality and Assurance (Education and Training) act 2013, confirm that:</w:t>
      </w:r>
    </w:p>
    <w:p w:rsidR="00BB123F" w:rsidRDefault="00F15C9D">
      <w:pPr>
        <w:ind w:left="2164"/>
      </w:pPr>
      <w:r>
        <w:rPr>
          <w:color w:val="A09D67"/>
          <w:u w:val="single" w:color="A09D67"/>
        </w:rPr>
        <w:t>1.1</w:t>
      </w:r>
      <w:r>
        <w:t xml:space="preserve"> </w:t>
      </w:r>
      <w:r>
        <w:tab/>
        <w:t>The legal entity entitled ______________________ whose address is at ________________________ is a provider to which Part 6 of the 2012 Act applies (hereinafter called “The Provider”). I am a director of The Provider and am duly authorised to make this statement on its behalf.</w:t>
      </w:r>
    </w:p>
    <w:p w:rsidR="00BB123F" w:rsidRDefault="00F15C9D">
      <w:pPr>
        <w:ind w:left="2164"/>
      </w:pPr>
      <w:r>
        <w:rPr>
          <w:color w:val="A09D67"/>
          <w:u w:val="single" w:color="A09D67"/>
        </w:rPr>
        <w:t>1.2</w:t>
      </w:r>
      <w:r>
        <w:t xml:space="preserve"> </w:t>
      </w:r>
      <w:r>
        <w:tab/>
        <w:t>It is the intention of The Provider to operate the following programme of education and training (hereinafter “The Programme”) for 3 months or longer duration and charge moneys in respect of that programme:</w:t>
      </w:r>
    </w:p>
    <w:p w:rsidR="00BB123F" w:rsidRDefault="00F15C9D">
      <w:pPr>
        <w:tabs>
          <w:tab w:val="center" w:pos="1304"/>
          <w:tab w:val="center" w:pos="5790"/>
        </w:tabs>
        <w:spacing w:after="13"/>
        <w:ind w:left="0" w:firstLine="0"/>
      </w:pPr>
      <w:r>
        <w:tab/>
        <w:t xml:space="preserve"> </w:t>
      </w:r>
      <w:r>
        <w:tab/>
      </w:r>
      <w:r>
        <w:rPr>
          <w:color w:val="A09D67"/>
        </w:rPr>
        <w:t xml:space="preserve">[insert programme title] [insert QQI award title] [insert award type] [insert </w:t>
      </w:r>
    </w:p>
    <w:p w:rsidR="00BB123F" w:rsidRDefault="00F15C9D">
      <w:pPr>
        <w:spacing w:after="156"/>
        <w:ind w:left="2164" w:right="189" w:hanging="10"/>
      </w:pPr>
      <w:r>
        <w:rPr>
          <w:noProof/>
        </w:rPr>
        <mc:AlternateContent>
          <mc:Choice Requires="wpg">
            <w:drawing>
              <wp:anchor distT="0" distB="0" distL="114300" distR="114300" simplePos="0" relativeHeight="251669504" behindDoc="0" locked="0" layoutInCell="1" allowOverlap="1">
                <wp:simplePos x="0" y="0"/>
                <wp:positionH relativeFrom="page">
                  <wp:posOffset>7271995</wp:posOffset>
                </wp:positionH>
                <wp:positionV relativeFrom="page">
                  <wp:posOffset>6339688</wp:posOffset>
                </wp:positionV>
                <wp:extent cx="288010" cy="1619999"/>
                <wp:effectExtent l="0" t="0" r="0" b="0"/>
                <wp:wrapSquare wrapText="bothSides"/>
                <wp:docPr id="12888" name="Group 12888"/>
                <wp:cNvGraphicFramePr/>
                <a:graphic xmlns:a="http://schemas.openxmlformats.org/drawingml/2006/main">
                  <a:graphicData uri="http://schemas.microsoft.com/office/word/2010/wordprocessingGroup">
                    <wpg:wgp>
                      <wpg:cNvGrpSpPr/>
                      <wpg:grpSpPr>
                        <a:xfrm>
                          <a:off x="0" y="0"/>
                          <a:ext cx="288010" cy="1619999"/>
                          <a:chOff x="0" y="0"/>
                          <a:chExt cx="288010" cy="1619999"/>
                        </a:xfrm>
                      </wpg:grpSpPr>
                      <wps:wsp>
                        <wps:cNvPr id="15260" name="Shape 15260"/>
                        <wps:cNvSpPr/>
                        <wps:spPr>
                          <a:xfrm>
                            <a:off x="0" y="0"/>
                            <a:ext cx="288010" cy="1619999"/>
                          </a:xfrm>
                          <a:custGeom>
                            <a:avLst/>
                            <a:gdLst/>
                            <a:ahLst/>
                            <a:cxnLst/>
                            <a:rect l="0" t="0" r="0" b="0"/>
                            <a:pathLst>
                              <a:path w="288010" h="1619999">
                                <a:moveTo>
                                  <a:pt x="0" y="0"/>
                                </a:moveTo>
                                <a:lnTo>
                                  <a:pt x="288010" y="0"/>
                                </a:lnTo>
                                <a:lnTo>
                                  <a:pt x="288010" y="1619999"/>
                                </a:lnTo>
                                <a:lnTo>
                                  <a:pt x="0" y="1619999"/>
                                </a:lnTo>
                                <a:lnTo>
                                  <a:pt x="0" y="0"/>
                                </a:lnTo>
                              </a:path>
                            </a:pathLst>
                          </a:custGeom>
                          <a:ln w="0" cap="flat">
                            <a:miter lim="127000"/>
                          </a:ln>
                        </wps:spPr>
                        <wps:style>
                          <a:lnRef idx="0">
                            <a:srgbClr val="000000">
                              <a:alpha val="0"/>
                            </a:srgbClr>
                          </a:lnRef>
                          <a:fillRef idx="1">
                            <a:srgbClr val="A09D67"/>
                          </a:fillRef>
                          <a:effectRef idx="0">
                            <a:scrgbClr r="0" g="0" b="0"/>
                          </a:effectRef>
                          <a:fontRef idx="none"/>
                        </wps:style>
                        <wps:bodyPr/>
                      </wps:wsp>
                    </wpg:wgp>
                  </a:graphicData>
                </a:graphic>
              </wp:anchor>
            </w:drawing>
          </mc:Choice>
          <mc:Fallback xmlns:a="http://schemas.openxmlformats.org/drawingml/2006/main">
            <w:pict>
              <v:group id="Group 12888" style="width:22.678pt;height:127.559pt;position:absolute;mso-position-horizontal-relative:page;mso-position-horizontal:absolute;margin-left:572.598pt;mso-position-vertical-relative:page;margin-top:499.188pt;" coordsize="2880,16199">
                <v:shape id="Shape 15261" style="position:absolute;width:2880;height:16199;left:0;top:0;" coordsize="288010,1619999" path="m0,0l288010,0l288010,1619999l0,1619999l0,0">
                  <v:stroke weight="0pt" endcap="flat" joinstyle="miter" miterlimit="10" on="false" color="#000000" opacity="0"/>
                  <v:fill on="true" color="#a09d67"/>
                </v:shape>
                <w10:wrap type="square"/>
              </v:group>
            </w:pict>
          </mc:Fallback>
        </mc:AlternateContent>
      </w:r>
      <w:r>
        <w:rPr>
          <w:color w:val="A09D67"/>
        </w:rPr>
        <w:t>NFQ level] [insert QQI award code where applicable]</w:t>
      </w:r>
    </w:p>
    <w:p w:rsidR="00BB123F" w:rsidRDefault="00F15C9D">
      <w:pPr>
        <w:spacing w:after="708"/>
        <w:ind w:left="2164"/>
      </w:pPr>
      <w:r>
        <w:rPr>
          <w:color w:val="A09D67"/>
          <w:u w:val="single" w:color="A09D67"/>
        </w:rPr>
        <w:t>1.3</w:t>
      </w:r>
      <w:r>
        <w:t xml:space="preserve"> </w:t>
      </w:r>
      <w:r>
        <w:tab/>
        <w:t>The Provider confirms that it will enrol a maximum of ___________ learners on (</w:t>
      </w:r>
      <w:r>
        <w:rPr>
          <w:u w:val="single" w:color="000000"/>
        </w:rPr>
        <w:t>provide programme title</w:t>
      </w:r>
      <w:r>
        <w:t xml:space="preserve">) leading to </w:t>
      </w:r>
      <w:r>
        <w:rPr>
          <w:u w:val="single" w:color="000000"/>
        </w:rPr>
        <w:t>_ (provide award title</w:t>
      </w:r>
      <w:r>
        <w:t>) __.</w:t>
      </w:r>
    </w:p>
    <w:p w:rsidR="00BB123F" w:rsidRDefault="00F15C9D">
      <w:pPr>
        <w:pStyle w:val="Heading1"/>
        <w:tabs>
          <w:tab w:val="center" w:pos="522"/>
          <w:tab w:val="center" w:pos="3529"/>
        </w:tabs>
        <w:ind w:left="0" w:firstLine="0"/>
      </w:pPr>
      <w:r>
        <w:rPr>
          <w:b w:val="0"/>
          <w:color w:val="000000"/>
          <w:sz w:val="22"/>
        </w:rPr>
        <w:tab/>
      </w:r>
      <w:r>
        <w:t xml:space="preserve">2 </w:t>
      </w:r>
      <w:r>
        <w:tab/>
        <w:t>Provider Compliance with PEL Protocols</w:t>
      </w:r>
    </w:p>
    <w:p w:rsidR="00BB123F" w:rsidRDefault="00F15C9D">
      <w:pPr>
        <w:ind w:left="2164"/>
      </w:pPr>
      <w:r>
        <w:rPr>
          <w:color w:val="A09D67"/>
          <w:u w:val="single" w:color="A09D67"/>
        </w:rPr>
        <w:t>2.1</w:t>
      </w:r>
      <w:r>
        <w:t xml:space="preserve"> </w:t>
      </w:r>
      <w:r>
        <w:tab/>
        <w:t xml:space="preserve">The Provider confirms that it has made a full disclosure of all facts and information pertinent to the PEL arrangements set out below in respect of the Programme. </w:t>
      </w:r>
    </w:p>
    <w:p w:rsidR="00BB123F" w:rsidRDefault="00F15C9D">
      <w:pPr>
        <w:tabs>
          <w:tab w:val="center" w:pos="1443"/>
          <w:tab w:val="right" w:pos="9863"/>
        </w:tabs>
        <w:spacing w:after="11"/>
        <w:ind w:left="0" w:firstLine="0"/>
      </w:pPr>
      <w:r>
        <w:tab/>
      </w:r>
      <w:r>
        <w:rPr>
          <w:color w:val="A09D67"/>
          <w:u w:val="single" w:color="A09D67"/>
        </w:rPr>
        <w:t>2.2</w:t>
      </w:r>
      <w:r>
        <w:t xml:space="preserve"> </w:t>
      </w:r>
      <w:r>
        <w:tab/>
        <w:t xml:space="preserve">The Provider confirms that it has taken appropriate steps to satisfy itself that </w:t>
      </w:r>
    </w:p>
    <w:p w:rsidR="00BB123F" w:rsidRDefault="00F15C9D">
      <w:pPr>
        <w:ind w:left="2154" w:firstLine="0"/>
      </w:pPr>
      <w:r>
        <w:t>the PEL arrangements in respect of The Programme set out in this document are adequate and meet the Provider’s legal obligations under Part 6 of the Qualifications and Quality Assurance (Education and Training) Act, 2012.</w:t>
      </w:r>
    </w:p>
    <w:p w:rsidR="00BB123F" w:rsidRDefault="00F15C9D">
      <w:pPr>
        <w:ind w:left="2164"/>
      </w:pPr>
      <w:r>
        <w:rPr>
          <w:color w:val="A09D67"/>
          <w:u w:val="single" w:color="A09D67"/>
        </w:rPr>
        <w:t>2.3</w:t>
      </w:r>
      <w:r>
        <w:t xml:space="preserve"> </w:t>
      </w:r>
      <w:r>
        <w:tab/>
        <w:t xml:space="preserve">The Provider confirms that the PEL arrangements set out in this document for The Programme are valid for the full period of accreditation for The Programme. </w:t>
      </w:r>
    </w:p>
    <w:p w:rsidR="00BB123F" w:rsidRDefault="00F15C9D">
      <w:pPr>
        <w:ind w:left="2164"/>
      </w:pPr>
      <w:r>
        <w:rPr>
          <w:color w:val="A09D67"/>
          <w:u w:val="single" w:color="A09D67"/>
        </w:rPr>
        <w:t>2.4</w:t>
      </w:r>
      <w:r>
        <w:t xml:space="preserve"> </w:t>
      </w:r>
      <w:r>
        <w:tab/>
        <w:t>The Provider has made the following arrangements for QQI and the named alternate providers below to access learner records in the event that this PEL arrangement needs to be activated ______ (insert arrangements for accessing learner records here) _____.</w:t>
      </w:r>
    </w:p>
    <w:p w:rsidR="00BB123F" w:rsidRDefault="00F15C9D">
      <w:pPr>
        <w:spacing w:after="709"/>
        <w:ind w:left="1695" w:right="671"/>
      </w:pPr>
      <w:r>
        <w:rPr>
          <w:color w:val="A09D67"/>
          <w:u w:val="single" w:color="A09D67"/>
        </w:rPr>
        <w:t>2.5</w:t>
      </w:r>
      <w:r>
        <w:t xml:space="preserve"> </w:t>
      </w:r>
      <w:r>
        <w:tab/>
        <w:t>The Provider shall notify learners and QQI in writing of any change in the arrangements The Provider has in place as soon as possible but in any case, not later than 14 days, after becoming aware of that change. Any changes to the PEL arrangement for The Programme set out in this document and notified to QQI will be managed by The Provider.</w:t>
      </w:r>
    </w:p>
    <w:p w:rsidR="00BB123F" w:rsidRDefault="00F15C9D">
      <w:pPr>
        <w:pStyle w:val="Heading1"/>
        <w:tabs>
          <w:tab w:val="center" w:pos="2343"/>
        </w:tabs>
        <w:ind w:left="-15" w:firstLine="0"/>
      </w:pPr>
      <w:r>
        <w:lastRenderedPageBreak/>
        <w:t xml:space="preserve">3. </w:t>
      </w:r>
      <w:r>
        <w:tab/>
        <w:t>Alternate Provision Details</w:t>
      </w:r>
    </w:p>
    <w:p w:rsidR="00BB123F" w:rsidRDefault="00F15C9D">
      <w:pPr>
        <w:ind w:left="1695" w:right="310"/>
      </w:pPr>
      <w:r>
        <w:rPr>
          <w:color w:val="A09D67"/>
          <w:u w:val="single" w:color="A09D67"/>
        </w:rPr>
        <w:t>3.1</w:t>
      </w:r>
      <w:r>
        <w:t xml:space="preserve"> </w:t>
      </w:r>
      <w:r>
        <w:tab/>
        <w:t>In the event of The Provider ceasing to provide The Programme, arrangements are in place for enrolled learners to transfer to a similar programme provided by (</w:t>
      </w:r>
      <w:r>
        <w:rPr>
          <w:u w:val="single" w:color="000000"/>
        </w:rPr>
        <w:t>insert number of alternate providers</w:t>
      </w:r>
      <w:r>
        <w:t>) other providers as follows:</w:t>
      </w:r>
    </w:p>
    <w:p w:rsidR="00BB123F" w:rsidRDefault="00F15C9D">
      <w:pPr>
        <w:tabs>
          <w:tab w:val="center" w:pos="850"/>
          <w:tab w:val="center" w:pos="2819"/>
        </w:tabs>
        <w:spacing w:after="11"/>
        <w:ind w:left="0" w:firstLine="0"/>
      </w:pPr>
      <w:r>
        <w:tab/>
        <w:t xml:space="preserve"> </w:t>
      </w:r>
      <w:r>
        <w:tab/>
        <w:t>Alternate Provider One</w:t>
      </w:r>
      <w:r>
        <w:rPr>
          <w:color w:val="A09D67"/>
        </w:rPr>
        <w:t xml:space="preserve"> </w:t>
      </w:r>
    </w:p>
    <w:p w:rsidR="00BB123F" w:rsidRDefault="00F15C9D">
      <w:pPr>
        <w:spacing w:after="13"/>
        <w:ind w:left="1696" w:right="189" w:hanging="10"/>
      </w:pPr>
      <w:r>
        <w:rPr>
          <w:color w:val="A09D67"/>
        </w:rPr>
        <w:t xml:space="preserve">[insert provider name]  </w:t>
      </w:r>
    </w:p>
    <w:p w:rsidR="00BB123F" w:rsidRDefault="00F15C9D">
      <w:pPr>
        <w:spacing w:after="13"/>
        <w:ind w:left="1696" w:right="189" w:hanging="10"/>
      </w:pPr>
      <w:r>
        <w:rPr>
          <w:color w:val="A09D67"/>
        </w:rPr>
        <w:t xml:space="preserve">[insert provider address]  </w:t>
      </w:r>
    </w:p>
    <w:p w:rsidR="00BB123F" w:rsidRDefault="00F15C9D">
      <w:pPr>
        <w:spacing w:after="13"/>
        <w:ind w:left="1696" w:right="189" w:hanging="10"/>
      </w:pPr>
      <w:r>
        <w:rPr>
          <w:color w:val="A09D67"/>
        </w:rPr>
        <w:t xml:space="preserve">[insert alternate programme title] [insert QQI award title] [insert award type] </w:t>
      </w:r>
    </w:p>
    <w:p w:rsidR="00BB123F" w:rsidRDefault="00F15C9D">
      <w:pPr>
        <w:spacing w:after="13"/>
        <w:ind w:left="1696" w:right="189" w:hanging="10"/>
      </w:pPr>
      <w:r>
        <w:rPr>
          <w:color w:val="A09D67"/>
        </w:rPr>
        <w:t xml:space="preserve">[insert NFQ level] [insert QQI award code where applicable] </w:t>
      </w:r>
    </w:p>
    <w:p w:rsidR="00BB123F" w:rsidRDefault="00F15C9D">
      <w:pPr>
        <w:spacing w:after="160"/>
        <w:ind w:left="1696" w:right="189" w:hanging="10"/>
      </w:pPr>
      <w:r>
        <w:rPr>
          <w:color w:val="A09D67"/>
        </w:rPr>
        <w:t xml:space="preserve">[insert maximum number of learners that can be accommodated by this provider on the named programme should The Programme cease prior to completion] </w:t>
      </w:r>
    </w:p>
    <w:p w:rsidR="00BB123F" w:rsidRDefault="00F15C9D">
      <w:pPr>
        <w:tabs>
          <w:tab w:val="center" w:pos="850"/>
          <w:tab w:val="center" w:pos="2812"/>
        </w:tabs>
        <w:spacing w:after="11"/>
        <w:ind w:left="0" w:firstLine="0"/>
      </w:pPr>
      <w:r>
        <w:tab/>
        <w:t xml:space="preserve"> </w:t>
      </w:r>
      <w:r>
        <w:tab/>
        <w:t>Alternate Provider Two</w:t>
      </w:r>
      <w:r>
        <w:rPr>
          <w:color w:val="A09D67"/>
        </w:rPr>
        <w:t xml:space="preserve"> </w:t>
      </w:r>
    </w:p>
    <w:p w:rsidR="00BB123F" w:rsidRDefault="00F15C9D">
      <w:pPr>
        <w:spacing w:after="13"/>
        <w:ind w:left="1696" w:right="189" w:hanging="10"/>
      </w:pPr>
      <w:r>
        <w:rPr>
          <w:noProof/>
        </w:rPr>
        <mc:AlternateContent>
          <mc:Choice Requires="wpg">
            <w:drawing>
              <wp:anchor distT="0" distB="0" distL="114300" distR="114300" simplePos="0" relativeHeight="251672576" behindDoc="0" locked="0" layoutInCell="1" allowOverlap="1">
                <wp:simplePos x="0" y="0"/>
                <wp:positionH relativeFrom="page">
                  <wp:posOffset>0</wp:posOffset>
                </wp:positionH>
                <wp:positionV relativeFrom="page">
                  <wp:posOffset>6339688</wp:posOffset>
                </wp:positionV>
                <wp:extent cx="287998" cy="1619999"/>
                <wp:effectExtent l="0" t="0" r="0" b="0"/>
                <wp:wrapSquare wrapText="bothSides"/>
                <wp:docPr id="13562" name="Group 13562"/>
                <wp:cNvGraphicFramePr/>
                <a:graphic xmlns:a="http://schemas.openxmlformats.org/drawingml/2006/main">
                  <a:graphicData uri="http://schemas.microsoft.com/office/word/2010/wordprocessingGroup">
                    <wpg:wgp>
                      <wpg:cNvGrpSpPr/>
                      <wpg:grpSpPr>
                        <a:xfrm>
                          <a:off x="0" y="0"/>
                          <a:ext cx="287998" cy="1619999"/>
                          <a:chOff x="0" y="0"/>
                          <a:chExt cx="287998" cy="1619999"/>
                        </a:xfrm>
                      </wpg:grpSpPr>
                      <wps:wsp>
                        <wps:cNvPr id="15262" name="Shape 15262"/>
                        <wps:cNvSpPr/>
                        <wps:spPr>
                          <a:xfrm>
                            <a:off x="0" y="0"/>
                            <a:ext cx="287998" cy="1619999"/>
                          </a:xfrm>
                          <a:custGeom>
                            <a:avLst/>
                            <a:gdLst/>
                            <a:ahLst/>
                            <a:cxnLst/>
                            <a:rect l="0" t="0" r="0" b="0"/>
                            <a:pathLst>
                              <a:path w="287998" h="1619999">
                                <a:moveTo>
                                  <a:pt x="0" y="0"/>
                                </a:moveTo>
                                <a:lnTo>
                                  <a:pt x="287998" y="0"/>
                                </a:lnTo>
                                <a:lnTo>
                                  <a:pt x="287998" y="1619999"/>
                                </a:lnTo>
                                <a:lnTo>
                                  <a:pt x="0" y="1619999"/>
                                </a:lnTo>
                                <a:lnTo>
                                  <a:pt x="0" y="0"/>
                                </a:lnTo>
                              </a:path>
                            </a:pathLst>
                          </a:custGeom>
                          <a:ln w="0" cap="flat">
                            <a:miter lim="127000"/>
                          </a:ln>
                        </wps:spPr>
                        <wps:style>
                          <a:lnRef idx="0">
                            <a:srgbClr val="000000">
                              <a:alpha val="0"/>
                            </a:srgbClr>
                          </a:lnRef>
                          <a:fillRef idx="1">
                            <a:srgbClr val="A09D67"/>
                          </a:fillRef>
                          <a:effectRef idx="0">
                            <a:scrgbClr r="0" g="0" b="0"/>
                          </a:effectRef>
                          <a:fontRef idx="none"/>
                        </wps:style>
                        <wps:bodyPr/>
                      </wps:wsp>
                    </wpg:wgp>
                  </a:graphicData>
                </a:graphic>
              </wp:anchor>
            </w:drawing>
          </mc:Choice>
          <mc:Fallback xmlns:a="http://schemas.openxmlformats.org/drawingml/2006/main">
            <w:pict>
              <v:group id="Group 13562" style="width:22.677pt;height:127.559pt;position:absolute;mso-position-horizontal-relative:page;mso-position-horizontal:absolute;margin-left:0pt;mso-position-vertical-relative:page;margin-top:499.188pt;" coordsize="2879,16199">
                <v:shape id="Shape 15263" style="position:absolute;width:2879;height:16199;left:0;top:0;" coordsize="287998,1619999" path="m0,0l287998,0l287998,1619999l0,1619999l0,0">
                  <v:stroke weight="0pt" endcap="flat" joinstyle="miter" miterlimit="10" on="false" color="#000000" opacity="0"/>
                  <v:fill on="true" color="#a09d67"/>
                </v:shape>
                <w10:wrap type="square"/>
              </v:group>
            </w:pict>
          </mc:Fallback>
        </mc:AlternateContent>
      </w:r>
      <w:r>
        <w:rPr>
          <w:color w:val="A09D67"/>
        </w:rPr>
        <w:t xml:space="preserve">[insert provider name]  </w:t>
      </w:r>
    </w:p>
    <w:p w:rsidR="00BB123F" w:rsidRDefault="00F15C9D">
      <w:pPr>
        <w:spacing w:after="13"/>
        <w:ind w:left="1696" w:right="189" w:hanging="10"/>
      </w:pPr>
      <w:r>
        <w:rPr>
          <w:color w:val="A09D67"/>
        </w:rPr>
        <w:t xml:space="preserve">[insert provider address]  </w:t>
      </w:r>
    </w:p>
    <w:p w:rsidR="00BB123F" w:rsidRDefault="00F15C9D">
      <w:pPr>
        <w:spacing w:after="13"/>
        <w:ind w:left="1696" w:right="189" w:hanging="10"/>
      </w:pPr>
      <w:r>
        <w:rPr>
          <w:color w:val="A09D67"/>
        </w:rPr>
        <w:t xml:space="preserve">[insert alternate programme title] [insert QQI award title] [insert award type] </w:t>
      </w:r>
    </w:p>
    <w:p w:rsidR="00BB123F" w:rsidRDefault="00F15C9D">
      <w:pPr>
        <w:spacing w:after="13"/>
        <w:ind w:left="1696" w:right="189" w:hanging="10"/>
      </w:pPr>
      <w:r>
        <w:rPr>
          <w:color w:val="A09D67"/>
        </w:rPr>
        <w:t xml:space="preserve">[insert NFQ level] [insert QQI award code where applicable] </w:t>
      </w:r>
    </w:p>
    <w:p w:rsidR="00BB123F" w:rsidRDefault="00F15C9D">
      <w:pPr>
        <w:spacing w:after="160"/>
        <w:ind w:left="1696" w:right="189" w:hanging="10"/>
      </w:pPr>
      <w:r>
        <w:rPr>
          <w:color w:val="A09D67"/>
        </w:rPr>
        <w:t xml:space="preserve">[insert maximum number of learners that can be accommodated by this provider on the named programme should The Programme cease prior to completion] </w:t>
      </w:r>
    </w:p>
    <w:p w:rsidR="00BB123F" w:rsidRDefault="00F15C9D">
      <w:pPr>
        <w:tabs>
          <w:tab w:val="center" w:pos="850"/>
          <w:tab w:val="center" w:pos="2903"/>
        </w:tabs>
        <w:spacing w:after="11"/>
        <w:ind w:left="0" w:firstLine="0"/>
      </w:pPr>
      <w:r>
        <w:tab/>
        <w:t xml:space="preserve"> </w:t>
      </w:r>
      <w:r>
        <w:tab/>
        <w:t>Alternate Provider Three</w:t>
      </w:r>
      <w:r>
        <w:rPr>
          <w:color w:val="A09D67"/>
        </w:rPr>
        <w:t xml:space="preserve"> </w:t>
      </w:r>
    </w:p>
    <w:p w:rsidR="00BB123F" w:rsidRDefault="00F15C9D">
      <w:pPr>
        <w:spacing w:after="13"/>
        <w:ind w:left="1696" w:right="189" w:hanging="10"/>
      </w:pPr>
      <w:r>
        <w:rPr>
          <w:color w:val="A09D67"/>
        </w:rPr>
        <w:t xml:space="preserve">[insert provider name]  </w:t>
      </w:r>
    </w:p>
    <w:p w:rsidR="00BB123F" w:rsidRDefault="00F15C9D">
      <w:pPr>
        <w:spacing w:after="13"/>
        <w:ind w:left="1696" w:right="189" w:hanging="10"/>
      </w:pPr>
      <w:r>
        <w:rPr>
          <w:color w:val="A09D67"/>
        </w:rPr>
        <w:t xml:space="preserve">[insert provider address]  </w:t>
      </w:r>
    </w:p>
    <w:p w:rsidR="00BB123F" w:rsidRDefault="00F15C9D">
      <w:pPr>
        <w:spacing w:after="13"/>
        <w:ind w:left="1696" w:right="189" w:hanging="10"/>
      </w:pPr>
      <w:r>
        <w:rPr>
          <w:color w:val="A09D67"/>
        </w:rPr>
        <w:t xml:space="preserve">[insert alternate programme title] [insert QQI award title] [insert award type] </w:t>
      </w:r>
    </w:p>
    <w:p w:rsidR="00BB123F" w:rsidRDefault="00F15C9D">
      <w:pPr>
        <w:spacing w:after="13"/>
        <w:ind w:left="1696" w:right="189" w:hanging="10"/>
      </w:pPr>
      <w:r>
        <w:rPr>
          <w:color w:val="A09D67"/>
        </w:rPr>
        <w:t xml:space="preserve">[insert NFQ level] [insert QQI award code where applicable] </w:t>
      </w:r>
    </w:p>
    <w:p w:rsidR="00BB123F" w:rsidRDefault="00F15C9D">
      <w:pPr>
        <w:spacing w:after="160"/>
        <w:ind w:left="1696" w:right="189" w:hanging="10"/>
      </w:pPr>
      <w:r>
        <w:rPr>
          <w:color w:val="A09D67"/>
        </w:rPr>
        <w:t xml:space="preserve">[insert maximum number of learners that can be accommodated by this provider on the named programme should The Programme cease prior to completion] </w:t>
      </w:r>
    </w:p>
    <w:p w:rsidR="00BB123F" w:rsidRDefault="00F15C9D">
      <w:pPr>
        <w:tabs>
          <w:tab w:val="center" w:pos="850"/>
          <w:tab w:val="center" w:pos="2852"/>
        </w:tabs>
        <w:spacing w:after="11"/>
        <w:ind w:left="0" w:firstLine="0"/>
      </w:pPr>
      <w:r>
        <w:tab/>
      </w:r>
      <w:r>
        <w:rPr>
          <w:color w:val="A09D67"/>
        </w:rPr>
        <w:t xml:space="preserve"> </w:t>
      </w:r>
      <w:r>
        <w:rPr>
          <w:color w:val="A09D67"/>
        </w:rPr>
        <w:tab/>
      </w:r>
      <w:r>
        <w:t>Alternate Provider Four</w:t>
      </w:r>
      <w:r>
        <w:rPr>
          <w:color w:val="A09D67"/>
        </w:rPr>
        <w:t xml:space="preserve"> </w:t>
      </w:r>
    </w:p>
    <w:p w:rsidR="00BB123F" w:rsidRDefault="00F15C9D">
      <w:pPr>
        <w:spacing w:after="13"/>
        <w:ind w:left="1696" w:right="189" w:hanging="10"/>
      </w:pPr>
      <w:r>
        <w:rPr>
          <w:color w:val="A09D67"/>
        </w:rPr>
        <w:t xml:space="preserve">[insert provider name]  </w:t>
      </w:r>
    </w:p>
    <w:p w:rsidR="00BB123F" w:rsidRDefault="00F15C9D">
      <w:pPr>
        <w:spacing w:after="13"/>
        <w:ind w:left="1696" w:right="189" w:hanging="10"/>
      </w:pPr>
      <w:r>
        <w:rPr>
          <w:color w:val="A09D67"/>
        </w:rPr>
        <w:t xml:space="preserve">[insert provider address]  </w:t>
      </w:r>
    </w:p>
    <w:p w:rsidR="00BB123F" w:rsidRDefault="00F15C9D">
      <w:pPr>
        <w:spacing w:after="13"/>
        <w:ind w:left="1696" w:right="189" w:hanging="10"/>
      </w:pPr>
      <w:r>
        <w:rPr>
          <w:color w:val="A09D67"/>
        </w:rPr>
        <w:t xml:space="preserve">[insert alternate programme title] [insert QQI award title] [insert award type] </w:t>
      </w:r>
    </w:p>
    <w:p w:rsidR="00BB123F" w:rsidRDefault="00F15C9D">
      <w:pPr>
        <w:spacing w:after="13"/>
        <w:ind w:left="1696" w:right="189" w:hanging="10"/>
      </w:pPr>
      <w:r>
        <w:rPr>
          <w:color w:val="A09D67"/>
        </w:rPr>
        <w:t xml:space="preserve">[insert NFQ level] [insert QQI award code where applicable] </w:t>
      </w:r>
    </w:p>
    <w:p w:rsidR="00BB123F" w:rsidRDefault="00F15C9D">
      <w:pPr>
        <w:spacing w:after="13"/>
        <w:ind w:left="1696" w:right="189" w:hanging="10"/>
      </w:pPr>
      <w:r>
        <w:rPr>
          <w:color w:val="A09D67"/>
        </w:rPr>
        <w:t xml:space="preserve">[insert maximum number of learners that can be accommodated by this provider on the named programme should The Programme cease prior to completion] </w:t>
      </w:r>
    </w:p>
    <w:p w:rsidR="00BB123F" w:rsidRDefault="00F15C9D">
      <w:pPr>
        <w:ind w:left="2164"/>
      </w:pPr>
      <w:r>
        <w:rPr>
          <w:color w:val="A09D67"/>
          <w:u w:val="single" w:color="A09D67"/>
        </w:rPr>
        <w:t>3.2</w:t>
      </w:r>
      <w:r>
        <w:t xml:space="preserve"> </w:t>
      </w:r>
      <w:r>
        <w:tab/>
        <w:t>Letters from these providers confirming their agreement to these arrangements; the duration of these arrangements; their capacity to fulfil their obligations under the arrangements and identifying the numbers of learners that they can accommodate in accordance with the arrangements are submitted in addition to this document;</w:t>
      </w:r>
    </w:p>
    <w:p w:rsidR="00F15C9D" w:rsidRDefault="00F15C9D" w:rsidP="00F15C9D">
      <w:pPr>
        <w:spacing w:after="709"/>
        <w:ind w:left="2164"/>
      </w:pPr>
      <w:r>
        <w:rPr>
          <w:color w:val="A09D67"/>
          <w:u w:val="single" w:color="A09D67"/>
        </w:rPr>
        <w:t>3.3</w:t>
      </w:r>
      <w:r>
        <w:t xml:space="preserve"> </w:t>
      </w:r>
      <w:r>
        <w:tab/>
        <w:t>The Provider and the alternative providers with whom arrangements for the protection of enrolled learners are in place are separate and independent legal and financial entities, and relationships, such as those of principal and agent, partners or joint ventures, do not exist between them</w:t>
      </w:r>
    </w:p>
    <w:p w:rsidR="00F629D6" w:rsidRDefault="00F629D6" w:rsidP="00F15C9D">
      <w:pPr>
        <w:spacing w:after="709"/>
        <w:ind w:left="2164"/>
      </w:pPr>
    </w:p>
    <w:p w:rsidR="00BB123F" w:rsidRDefault="00F15C9D" w:rsidP="00F15C9D">
      <w:pPr>
        <w:spacing w:after="709"/>
        <w:ind w:left="2164"/>
      </w:pPr>
      <w:r>
        <w:lastRenderedPageBreak/>
        <w:t>Information to Learners</w:t>
      </w:r>
    </w:p>
    <w:p w:rsidR="00BB123F" w:rsidRDefault="00F15C9D">
      <w:pPr>
        <w:ind w:left="2164"/>
      </w:pPr>
      <w:r>
        <w:rPr>
          <w:color w:val="A09D67"/>
          <w:u w:val="single" w:color="A09D67"/>
        </w:rPr>
        <w:t>4.1</w:t>
      </w:r>
      <w:r>
        <w:t xml:space="preserve"> </w:t>
      </w:r>
      <w:r>
        <w:tab/>
        <w:t>In accordance with Section 67(1) of the Act, The Provider shall, before commencing The Programme and before accepting any payment from or on behalf of an enrolled learner in respect of The Programme, notify the enrolled learner in writing of the following:</w:t>
      </w:r>
    </w:p>
    <w:p w:rsidR="00BB123F" w:rsidRDefault="00F15C9D">
      <w:pPr>
        <w:numPr>
          <w:ilvl w:val="0"/>
          <w:numId w:val="9"/>
        </w:numPr>
        <w:ind w:left="2437" w:hanging="283"/>
      </w:pPr>
      <w:r>
        <w:t>the name of the awarding body or, where appropriate, awarding bodies making the award,</w:t>
      </w:r>
    </w:p>
    <w:p w:rsidR="00BB123F" w:rsidRDefault="00F15C9D">
      <w:pPr>
        <w:numPr>
          <w:ilvl w:val="0"/>
          <w:numId w:val="9"/>
        </w:numPr>
        <w:ind w:left="2437" w:hanging="283"/>
      </w:pPr>
      <w:r>
        <w:rPr>
          <w:noProof/>
        </w:rPr>
        <mc:AlternateContent>
          <mc:Choice Requires="wpg">
            <w:drawing>
              <wp:anchor distT="0" distB="0" distL="114300" distR="114300" simplePos="0" relativeHeight="251674624" behindDoc="0" locked="0" layoutInCell="1" allowOverlap="1">
                <wp:simplePos x="0" y="0"/>
                <wp:positionH relativeFrom="page">
                  <wp:posOffset>7271995</wp:posOffset>
                </wp:positionH>
                <wp:positionV relativeFrom="page">
                  <wp:posOffset>6339688</wp:posOffset>
                </wp:positionV>
                <wp:extent cx="288010" cy="1619999"/>
                <wp:effectExtent l="0" t="0" r="0" b="0"/>
                <wp:wrapSquare wrapText="bothSides"/>
                <wp:docPr id="13464" name="Group 13464"/>
                <wp:cNvGraphicFramePr/>
                <a:graphic xmlns:a="http://schemas.openxmlformats.org/drawingml/2006/main">
                  <a:graphicData uri="http://schemas.microsoft.com/office/word/2010/wordprocessingGroup">
                    <wpg:wgp>
                      <wpg:cNvGrpSpPr/>
                      <wpg:grpSpPr>
                        <a:xfrm>
                          <a:off x="0" y="0"/>
                          <a:ext cx="288010" cy="1619999"/>
                          <a:chOff x="0" y="0"/>
                          <a:chExt cx="288010" cy="1619999"/>
                        </a:xfrm>
                      </wpg:grpSpPr>
                      <wps:wsp>
                        <wps:cNvPr id="15264" name="Shape 15264"/>
                        <wps:cNvSpPr/>
                        <wps:spPr>
                          <a:xfrm>
                            <a:off x="0" y="0"/>
                            <a:ext cx="288010" cy="1619999"/>
                          </a:xfrm>
                          <a:custGeom>
                            <a:avLst/>
                            <a:gdLst/>
                            <a:ahLst/>
                            <a:cxnLst/>
                            <a:rect l="0" t="0" r="0" b="0"/>
                            <a:pathLst>
                              <a:path w="288010" h="1619999">
                                <a:moveTo>
                                  <a:pt x="0" y="0"/>
                                </a:moveTo>
                                <a:lnTo>
                                  <a:pt x="288010" y="0"/>
                                </a:lnTo>
                                <a:lnTo>
                                  <a:pt x="288010" y="1619999"/>
                                </a:lnTo>
                                <a:lnTo>
                                  <a:pt x="0" y="1619999"/>
                                </a:lnTo>
                                <a:lnTo>
                                  <a:pt x="0" y="0"/>
                                </a:lnTo>
                              </a:path>
                            </a:pathLst>
                          </a:custGeom>
                          <a:ln w="0" cap="flat">
                            <a:miter lim="127000"/>
                          </a:ln>
                        </wps:spPr>
                        <wps:style>
                          <a:lnRef idx="0">
                            <a:srgbClr val="000000">
                              <a:alpha val="0"/>
                            </a:srgbClr>
                          </a:lnRef>
                          <a:fillRef idx="1">
                            <a:srgbClr val="A09D67"/>
                          </a:fillRef>
                          <a:effectRef idx="0">
                            <a:scrgbClr r="0" g="0" b="0"/>
                          </a:effectRef>
                          <a:fontRef idx="none"/>
                        </wps:style>
                        <wps:bodyPr/>
                      </wps:wsp>
                    </wpg:wgp>
                  </a:graphicData>
                </a:graphic>
              </wp:anchor>
            </w:drawing>
          </mc:Choice>
          <mc:Fallback xmlns:a="http://schemas.openxmlformats.org/drawingml/2006/main">
            <w:pict>
              <v:group id="Group 13464" style="width:22.678pt;height:127.559pt;position:absolute;mso-position-horizontal-relative:page;mso-position-horizontal:absolute;margin-left:572.598pt;mso-position-vertical-relative:page;margin-top:499.188pt;" coordsize="2880,16199">
                <v:shape id="Shape 15265" style="position:absolute;width:2880;height:16199;left:0;top:0;" coordsize="288010,1619999" path="m0,0l288010,0l288010,1619999l0,1619999l0,0">
                  <v:stroke weight="0pt" endcap="flat" joinstyle="miter" miterlimit="10" on="false" color="#000000" opacity="0"/>
                  <v:fill on="true" color="#a09d67"/>
                </v:shape>
                <w10:wrap type="square"/>
              </v:group>
            </w:pict>
          </mc:Fallback>
        </mc:AlternateContent>
      </w:r>
      <w:r>
        <w:t>the title of the programme and the award to which it leads, and</w:t>
      </w:r>
    </w:p>
    <w:p w:rsidR="00BB123F" w:rsidRDefault="00F15C9D">
      <w:pPr>
        <w:numPr>
          <w:ilvl w:val="0"/>
          <w:numId w:val="9"/>
        </w:numPr>
        <w:ind w:left="2437" w:hanging="283"/>
      </w:pPr>
      <w:r>
        <w:t>whether the award is recognised within the NFQ, and if so:</w:t>
      </w:r>
    </w:p>
    <w:p w:rsidR="00BB123F" w:rsidRDefault="00F15C9D">
      <w:pPr>
        <w:tabs>
          <w:tab w:val="center" w:pos="2711"/>
          <w:tab w:val="center" w:pos="5298"/>
        </w:tabs>
        <w:spacing w:after="146" w:line="259" w:lineRule="auto"/>
        <w:ind w:left="0" w:firstLine="0"/>
      </w:pPr>
      <w:r>
        <w:tab/>
        <w:t xml:space="preserve">» </w:t>
      </w:r>
      <w:r>
        <w:tab/>
        <w:t>the level of that recognition within the NFQ, and</w:t>
      </w:r>
    </w:p>
    <w:p w:rsidR="00BB123F" w:rsidRDefault="00F15C9D">
      <w:pPr>
        <w:ind w:left="2947" w:hanging="283"/>
      </w:pPr>
      <w:r>
        <w:t>» whether the award is a Major, Minor, Special Purpose or Supplemental award as identified within the NFQ;</w:t>
      </w:r>
    </w:p>
    <w:p w:rsidR="00BB123F" w:rsidRDefault="00F15C9D">
      <w:pPr>
        <w:numPr>
          <w:ilvl w:val="0"/>
          <w:numId w:val="9"/>
        </w:numPr>
        <w:ind w:left="2437" w:hanging="283"/>
      </w:pPr>
      <w:r>
        <w:t>where The Provider is required to have procedures for access, transfer and progression in place under section 56, a statement of how those procedures apply to that programme;</w:t>
      </w:r>
    </w:p>
    <w:p w:rsidR="00BB123F" w:rsidRDefault="00F15C9D">
      <w:pPr>
        <w:numPr>
          <w:ilvl w:val="0"/>
          <w:numId w:val="9"/>
        </w:numPr>
        <w:ind w:left="2437" w:hanging="283"/>
      </w:pPr>
      <w:r>
        <w:t>the details of the arrangements for PEL that The Provider has in place in accordance with Section 65(4) of the Act.</w:t>
      </w:r>
    </w:p>
    <w:p w:rsidR="00BB123F" w:rsidRDefault="00F15C9D">
      <w:pPr>
        <w:spacing w:after="593"/>
        <w:ind w:left="2163"/>
      </w:pPr>
      <w:r>
        <w:rPr>
          <w:color w:val="A09D67"/>
          <w:u w:val="single" w:color="A09D67"/>
        </w:rPr>
        <w:t>4.2</w:t>
      </w:r>
      <w:r>
        <w:t xml:space="preserve"> </w:t>
      </w:r>
      <w:r>
        <w:tab/>
        <w:t>In accordance with Section 67(2) of the Act, The Provider shall notify the enrolled learner in writing of any change in the information notified to the learner under subsection (1) within 14 days after becoming aware of that change.</w:t>
      </w:r>
    </w:p>
    <w:p w:rsidR="00BB123F" w:rsidRDefault="00F15C9D">
      <w:pPr>
        <w:spacing w:after="144" w:line="259" w:lineRule="auto"/>
        <w:ind w:left="1298" w:hanging="10"/>
      </w:pPr>
      <w:r>
        <w:t>Signed:</w:t>
      </w:r>
    </w:p>
    <w:p w:rsidR="00BB123F" w:rsidRDefault="00F15C9D">
      <w:pPr>
        <w:spacing w:after="144" w:line="259" w:lineRule="auto"/>
        <w:ind w:left="1298" w:hanging="10"/>
      </w:pPr>
      <w:r>
        <w:t>Date:</w:t>
      </w:r>
    </w:p>
    <w:p w:rsidR="00F15C9D" w:rsidRDefault="00F15C9D">
      <w:pPr>
        <w:spacing w:after="160" w:line="259" w:lineRule="auto"/>
        <w:ind w:left="0" w:firstLine="0"/>
        <w:rPr>
          <w:b/>
          <w:color w:val="A09D67"/>
          <w:sz w:val="24"/>
        </w:rPr>
      </w:pPr>
      <w:r>
        <w:rPr>
          <w:b/>
          <w:color w:val="A09D67"/>
          <w:sz w:val="24"/>
        </w:rPr>
        <w:br w:type="page"/>
      </w:r>
    </w:p>
    <w:p w:rsidR="00BB123F" w:rsidRDefault="00F15C9D" w:rsidP="00F629D6">
      <w:pPr>
        <w:autoSpaceDE w:val="0"/>
        <w:autoSpaceDN w:val="0"/>
        <w:adjustRightInd w:val="0"/>
        <w:spacing w:after="0" w:line="240" w:lineRule="auto"/>
        <w:ind w:left="851" w:firstLine="0"/>
        <w:rPr>
          <w:rFonts w:ascii="Akkurat-Bold" w:eastAsiaTheme="minorEastAsia" w:hAnsi="Akkurat-Bold" w:cs="Akkurat-Bold"/>
          <w:b/>
          <w:bCs/>
          <w:color w:val="A19E68"/>
          <w:sz w:val="24"/>
          <w:szCs w:val="24"/>
        </w:rPr>
      </w:pPr>
      <w:r w:rsidRPr="00F629D6">
        <w:rPr>
          <w:rFonts w:ascii="Akkurat-Bold" w:eastAsiaTheme="minorEastAsia" w:hAnsi="Akkurat-Bold" w:cs="Akkurat-Bold"/>
          <w:b/>
          <w:bCs/>
          <w:color w:val="A19E68"/>
          <w:sz w:val="24"/>
          <w:szCs w:val="24"/>
        </w:rPr>
        <w:lastRenderedPageBreak/>
        <w:t>APPENDIX B: Alternate Provider Letter</w:t>
      </w:r>
    </w:p>
    <w:p w:rsidR="00F629D6" w:rsidRPr="00F629D6" w:rsidRDefault="00F629D6" w:rsidP="00F629D6">
      <w:pPr>
        <w:autoSpaceDE w:val="0"/>
        <w:autoSpaceDN w:val="0"/>
        <w:adjustRightInd w:val="0"/>
        <w:spacing w:after="0" w:line="240" w:lineRule="auto"/>
        <w:ind w:left="851" w:firstLine="0"/>
        <w:rPr>
          <w:rFonts w:ascii="Akkurat-Bold" w:eastAsiaTheme="minorEastAsia" w:hAnsi="Akkurat-Bold" w:cs="Akkurat-Bold"/>
          <w:b/>
          <w:bCs/>
          <w:color w:val="A19E68"/>
          <w:sz w:val="24"/>
          <w:szCs w:val="24"/>
        </w:rPr>
      </w:pPr>
    </w:p>
    <w:p w:rsidR="00BB123F" w:rsidRDefault="00F15C9D">
      <w:pPr>
        <w:spacing w:after="13"/>
        <w:ind w:left="860" w:right="189" w:hanging="10"/>
      </w:pPr>
      <w:r>
        <w:rPr>
          <w:color w:val="A09D67"/>
        </w:rPr>
        <w:t xml:space="preserve">[On alternate provider letterhead] </w:t>
      </w:r>
    </w:p>
    <w:p w:rsidR="00BB123F" w:rsidRDefault="00F15C9D">
      <w:pPr>
        <w:spacing w:after="13"/>
        <w:ind w:left="860" w:right="189" w:hanging="10"/>
      </w:pPr>
      <w:r>
        <w:rPr>
          <w:color w:val="A09D67"/>
        </w:rPr>
        <w:t xml:space="preserve">[insert name of signatory] </w:t>
      </w:r>
    </w:p>
    <w:p w:rsidR="00BB123F" w:rsidRDefault="00F15C9D">
      <w:pPr>
        <w:spacing w:after="13"/>
        <w:ind w:left="860" w:right="189" w:hanging="10"/>
      </w:pPr>
      <w:r>
        <w:rPr>
          <w:color w:val="A09D67"/>
        </w:rPr>
        <w:t xml:space="preserve">[insert title of signatory] </w:t>
      </w:r>
    </w:p>
    <w:p w:rsidR="00BB123F" w:rsidRDefault="00F15C9D">
      <w:pPr>
        <w:spacing w:after="13"/>
        <w:ind w:left="860" w:right="189" w:hanging="10"/>
      </w:pPr>
      <w:r>
        <w:rPr>
          <w:color w:val="A09D67"/>
        </w:rPr>
        <w:t xml:space="preserve">[insert address] </w:t>
      </w:r>
    </w:p>
    <w:p w:rsidR="00BB123F" w:rsidRDefault="00F15C9D">
      <w:pPr>
        <w:spacing w:after="249"/>
        <w:ind w:left="860" w:right="189" w:hanging="10"/>
      </w:pPr>
      <w:r>
        <w:rPr>
          <w:color w:val="A09D67"/>
        </w:rPr>
        <w:t xml:space="preserve">[insert telephone number] </w:t>
      </w:r>
    </w:p>
    <w:p w:rsidR="00BB123F" w:rsidRDefault="00F15C9D">
      <w:pPr>
        <w:spacing w:after="419"/>
        <w:ind w:left="860" w:right="189" w:hanging="10"/>
      </w:pPr>
      <w:r>
        <w:rPr>
          <w:color w:val="A09D67"/>
        </w:rPr>
        <w:t>[insert date]</w:t>
      </w:r>
    </w:p>
    <w:p w:rsidR="00BB123F" w:rsidRDefault="00F15C9D">
      <w:pPr>
        <w:ind w:left="835" w:firstLine="0"/>
      </w:pPr>
      <w:r>
        <w:t>To QQI,</w:t>
      </w:r>
    </w:p>
    <w:p w:rsidR="00BB123F" w:rsidRDefault="00F15C9D">
      <w:pPr>
        <w:ind w:left="835" w:right="110" w:firstLine="0"/>
      </w:pPr>
      <w:r>
        <w:t>I am [</w:t>
      </w:r>
      <w:r>
        <w:rPr>
          <w:u w:val="single" w:color="000000"/>
        </w:rPr>
        <w:t>insert title, e.g. a director/proprietor</w:t>
      </w:r>
      <w:r>
        <w:t>] of The Provider and am duly authorised to make this statement on its behalf.</w:t>
      </w:r>
    </w:p>
    <w:p w:rsidR="00BB123F" w:rsidRDefault="00F15C9D">
      <w:pPr>
        <w:ind w:left="835" w:firstLine="0"/>
      </w:pPr>
      <w:r>
        <w:t xml:space="preserve">We confirm that arrangements are in place between this organisation and </w:t>
      </w:r>
      <w:r>
        <w:rPr>
          <w:color w:val="A09D67"/>
        </w:rPr>
        <w:t>[insert applicant provider name and address]</w:t>
      </w:r>
      <w:r>
        <w:t xml:space="preserve"> to comply with Section 65(4) (a) of the Qualifications and Quality Assurance (Education and Training) Act 2012 in respect of learners on the programme listed below leading to a QQI Award.</w:t>
      </w:r>
    </w:p>
    <w:p w:rsidR="00BB123F" w:rsidRDefault="00F15C9D">
      <w:pPr>
        <w:spacing w:after="155"/>
        <w:ind w:left="860" w:right="189" w:hanging="10"/>
      </w:pPr>
      <w:r>
        <w:rPr>
          <w:color w:val="A09D67"/>
        </w:rPr>
        <w:t>[insert programme title] [insert award title] [insert award code]</w:t>
      </w:r>
    </w:p>
    <w:p w:rsidR="00BB123F" w:rsidRDefault="00F15C9D">
      <w:pPr>
        <w:ind w:left="835" w:firstLine="0"/>
      </w:pPr>
      <w:r>
        <w:t>We confirm that this arrangement covers the full period of accreditation of the programme.</w:t>
      </w:r>
    </w:p>
    <w:p w:rsidR="00BB123F" w:rsidRDefault="00F15C9D">
      <w:pPr>
        <w:ind w:left="835" w:firstLine="0"/>
      </w:pPr>
      <w:r>
        <w:rPr>
          <w:noProof/>
        </w:rPr>
        <mc:AlternateContent>
          <mc:Choice Requires="wpg">
            <w:drawing>
              <wp:anchor distT="0" distB="0" distL="114300" distR="114300" simplePos="0" relativeHeight="251675648" behindDoc="0" locked="0" layoutInCell="1" allowOverlap="1">
                <wp:simplePos x="0" y="0"/>
                <wp:positionH relativeFrom="page">
                  <wp:posOffset>0</wp:posOffset>
                </wp:positionH>
                <wp:positionV relativeFrom="page">
                  <wp:posOffset>6339688</wp:posOffset>
                </wp:positionV>
                <wp:extent cx="287998" cy="1619999"/>
                <wp:effectExtent l="0" t="0" r="0" b="0"/>
                <wp:wrapSquare wrapText="bothSides"/>
                <wp:docPr id="14110" name="Group 14110"/>
                <wp:cNvGraphicFramePr/>
                <a:graphic xmlns:a="http://schemas.openxmlformats.org/drawingml/2006/main">
                  <a:graphicData uri="http://schemas.microsoft.com/office/word/2010/wordprocessingGroup">
                    <wpg:wgp>
                      <wpg:cNvGrpSpPr/>
                      <wpg:grpSpPr>
                        <a:xfrm>
                          <a:off x="0" y="0"/>
                          <a:ext cx="287998" cy="1619999"/>
                          <a:chOff x="0" y="0"/>
                          <a:chExt cx="287998" cy="1619999"/>
                        </a:xfrm>
                      </wpg:grpSpPr>
                      <wps:wsp>
                        <wps:cNvPr id="15266" name="Shape 15266"/>
                        <wps:cNvSpPr/>
                        <wps:spPr>
                          <a:xfrm>
                            <a:off x="0" y="0"/>
                            <a:ext cx="287998" cy="1619999"/>
                          </a:xfrm>
                          <a:custGeom>
                            <a:avLst/>
                            <a:gdLst/>
                            <a:ahLst/>
                            <a:cxnLst/>
                            <a:rect l="0" t="0" r="0" b="0"/>
                            <a:pathLst>
                              <a:path w="287998" h="1619999">
                                <a:moveTo>
                                  <a:pt x="0" y="0"/>
                                </a:moveTo>
                                <a:lnTo>
                                  <a:pt x="287998" y="0"/>
                                </a:lnTo>
                                <a:lnTo>
                                  <a:pt x="287998" y="1619999"/>
                                </a:lnTo>
                                <a:lnTo>
                                  <a:pt x="0" y="1619999"/>
                                </a:lnTo>
                                <a:lnTo>
                                  <a:pt x="0" y="0"/>
                                </a:lnTo>
                              </a:path>
                            </a:pathLst>
                          </a:custGeom>
                          <a:ln w="0" cap="flat">
                            <a:miter lim="127000"/>
                          </a:ln>
                        </wps:spPr>
                        <wps:style>
                          <a:lnRef idx="0">
                            <a:srgbClr val="000000">
                              <a:alpha val="0"/>
                            </a:srgbClr>
                          </a:lnRef>
                          <a:fillRef idx="1">
                            <a:srgbClr val="A09D67"/>
                          </a:fillRef>
                          <a:effectRef idx="0">
                            <a:scrgbClr r="0" g="0" b="0"/>
                          </a:effectRef>
                          <a:fontRef idx="none"/>
                        </wps:style>
                        <wps:bodyPr/>
                      </wps:wsp>
                    </wpg:wgp>
                  </a:graphicData>
                </a:graphic>
              </wp:anchor>
            </w:drawing>
          </mc:Choice>
          <mc:Fallback xmlns:a="http://schemas.openxmlformats.org/drawingml/2006/main">
            <w:pict>
              <v:group id="Group 14110" style="width:22.677pt;height:127.559pt;position:absolute;mso-position-horizontal-relative:page;mso-position-horizontal:absolute;margin-left:0pt;mso-position-vertical-relative:page;margin-top:499.188pt;" coordsize="2879,16199">
                <v:shape id="Shape 15267" style="position:absolute;width:2879;height:16199;left:0;top:0;" coordsize="287998,1619999" path="m0,0l287998,0l287998,1619999l0,1619999l0,0">
                  <v:stroke weight="0pt" endcap="flat" joinstyle="miter" miterlimit="10" on="false" color="#000000" opacity="0"/>
                  <v:fill on="true" color="#a09d67"/>
                </v:shape>
                <w10:wrap type="square"/>
              </v:group>
            </w:pict>
          </mc:Fallback>
        </mc:AlternateContent>
      </w:r>
      <w:r>
        <w:t xml:space="preserve">We confirm that the arrangements in place will cover a maximum of </w:t>
      </w:r>
      <w:r>
        <w:rPr>
          <w:color w:val="A09D67"/>
        </w:rPr>
        <w:t>[insert maximum number of learners to be covered by the arrangements]</w:t>
      </w:r>
      <w:r>
        <w:t xml:space="preserve"> learners enrolled on the programme at any given time.</w:t>
      </w:r>
    </w:p>
    <w:p w:rsidR="00BB123F" w:rsidRDefault="00F15C9D">
      <w:pPr>
        <w:ind w:left="835" w:right="537" w:firstLine="0"/>
      </w:pPr>
      <w:r>
        <w:t xml:space="preserve">In the event that </w:t>
      </w:r>
      <w:r>
        <w:rPr>
          <w:color w:val="A09D67"/>
        </w:rPr>
        <w:t>[insert applicant provider name]</w:t>
      </w:r>
      <w:r>
        <w:t xml:space="preserve"> ceases to provide the programme, before their learners have achieved the above award, we </w:t>
      </w:r>
      <w:r>
        <w:rPr>
          <w:color w:val="A09D67"/>
        </w:rPr>
        <w:t xml:space="preserve">[insert alternate provider name] </w:t>
      </w:r>
      <w:r>
        <w:t>have agreed that the learners on the above programme(s) may transfer into the following similar programme at this organisation so that they can complete the programme.</w:t>
      </w:r>
    </w:p>
    <w:p w:rsidR="00BB123F" w:rsidRDefault="00F15C9D">
      <w:pPr>
        <w:spacing w:after="13" w:line="388" w:lineRule="auto"/>
        <w:ind w:left="860" w:right="2377" w:hanging="10"/>
      </w:pPr>
      <w:r>
        <w:rPr>
          <w:color w:val="A09D67"/>
        </w:rPr>
        <w:t xml:space="preserve">[insert programme title] [insert award title] [insert award code] </w:t>
      </w:r>
      <w:r>
        <w:t>This includes, as a minimum:</w:t>
      </w:r>
    </w:p>
    <w:p w:rsidR="00BB123F" w:rsidRDefault="00F15C9D">
      <w:pPr>
        <w:numPr>
          <w:ilvl w:val="0"/>
          <w:numId w:val="10"/>
        </w:numPr>
        <w:ind w:left="1700" w:hanging="283"/>
      </w:pPr>
      <w:r>
        <w:t>completion of delivery of the programme</w:t>
      </w:r>
    </w:p>
    <w:p w:rsidR="00BB123F" w:rsidRDefault="00F15C9D">
      <w:pPr>
        <w:numPr>
          <w:ilvl w:val="0"/>
          <w:numId w:val="10"/>
        </w:numPr>
        <w:ind w:left="1700" w:hanging="283"/>
      </w:pPr>
      <w:r>
        <w:t>assessment of learners, including internal verification and external authentication arrangements</w:t>
      </w:r>
    </w:p>
    <w:p w:rsidR="00BB123F" w:rsidRDefault="00F15C9D">
      <w:pPr>
        <w:numPr>
          <w:ilvl w:val="0"/>
          <w:numId w:val="10"/>
        </w:numPr>
        <w:ind w:left="1700" w:hanging="283"/>
      </w:pPr>
      <w:r>
        <w:t>the processing of results for certification.</w:t>
      </w:r>
    </w:p>
    <w:p w:rsidR="00BB123F" w:rsidRDefault="00F15C9D">
      <w:pPr>
        <w:ind w:left="835" w:firstLine="0"/>
      </w:pPr>
      <w:r>
        <w:t>We confirm that we have the capacity in terms of space, facilities, staff and all other relevant resources to fulfil our obligations under this PEL arrangement.</w:t>
      </w:r>
    </w:p>
    <w:p w:rsidR="00BB123F" w:rsidRDefault="00F15C9D">
      <w:pPr>
        <w:spacing w:after="144" w:line="259" w:lineRule="auto"/>
        <w:ind w:left="860" w:hanging="10"/>
      </w:pPr>
      <w:r>
        <w:t>Yours sincerely,</w:t>
      </w:r>
    </w:p>
    <w:p w:rsidR="00BB123F" w:rsidRDefault="00F15C9D">
      <w:pPr>
        <w:spacing w:after="13"/>
        <w:ind w:left="860" w:right="189" w:hanging="10"/>
      </w:pPr>
      <w:r>
        <w:rPr>
          <w:color w:val="A09D67"/>
        </w:rPr>
        <w:t>[insert signature]</w:t>
      </w:r>
    </w:p>
    <w:p w:rsidR="00F15C9D" w:rsidRDefault="00F15C9D">
      <w:pPr>
        <w:spacing w:after="160" w:line="259" w:lineRule="auto"/>
        <w:ind w:left="0" w:firstLine="0"/>
        <w:rPr>
          <w:b/>
          <w:color w:val="A09D67"/>
          <w:sz w:val="24"/>
        </w:rPr>
      </w:pPr>
      <w:r>
        <w:rPr>
          <w:b/>
          <w:color w:val="A09D67"/>
          <w:sz w:val="24"/>
        </w:rPr>
        <w:br w:type="page"/>
      </w:r>
    </w:p>
    <w:p w:rsidR="00F629D6" w:rsidRDefault="00F629D6" w:rsidP="00F629D6">
      <w:pPr>
        <w:spacing w:after="440" w:line="264" w:lineRule="auto"/>
        <w:ind w:left="1315" w:hanging="11"/>
        <w:rPr>
          <w:b/>
          <w:color w:val="A09D67"/>
          <w:sz w:val="24"/>
        </w:rPr>
      </w:pPr>
    </w:p>
    <w:p w:rsidR="00BB123F" w:rsidRDefault="00F15C9D" w:rsidP="00F629D6">
      <w:pPr>
        <w:autoSpaceDE w:val="0"/>
        <w:autoSpaceDN w:val="0"/>
        <w:adjustRightInd w:val="0"/>
        <w:spacing w:after="0" w:line="240" w:lineRule="auto"/>
        <w:ind w:left="851" w:firstLine="0"/>
        <w:rPr>
          <w:rFonts w:ascii="Akkurat-Bold" w:eastAsiaTheme="minorEastAsia" w:hAnsi="Akkurat-Bold" w:cs="Akkurat-Bold"/>
          <w:b/>
          <w:bCs/>
          <w:color w:val="A19E68"/>
          <w:sz w:val="24"/>
          <w:szCs w:val="24"/>
        </w:rPr>
      </w:pPr>
      <w:r w:rsidRPr="00F629D6">
        <w:rPr>
          <w:rFonts w:ascii="Akkurat-Bold" w:eastAsiaTheme="minorEastAsia" w:hAnsi="Akkurat-Bold" w:cs="Akkurat-Bold"/>
          <w:b/>
          <w:bCs/>
          <w:color w:val="A19E68"/>
          <w:sz w:val="24"/>
          <w:szCs w:val="24"/>
        </w:rPr>
        <w:t>APPENDIX C: PEL Refund Arrangements Document</w:t>
      </w:r>
    </w:p>
    <w:p w:rsidR="00F629D6" w:rsidRDefault="00F629D6" w:rsidP="00F629D6">
      <w:pPr>
        <w:autoSpaceDE w:val="0"/>
        <w:autoSpaceDN w:val="0"/>
        <w:adjustRightInd w:val="0"/>
        <w:spacing w:after="0" w:line="240" w:lineRule="auto"/>
        <w:ind w:left="851" w:firstLine="0"/>
        <w:rPr>
          <w:rFonts w:ascii="Akkurat-Bold" w:eastAsiaTheme="minorEastAsia" w:hAnsi="Akkurat-Bold" w:cs="Akkurat-Bold"/>
          <w:b/>
          <w:bCs/>
          <w:color w:val="A19E68"/>
          <w:sz w:val="24"/>
          <w:szCs w:val="24"/>
        </w:rPr>
      </w:pPr>
    </w:p>
    <w:p w:rsidR="00F629D6" w:rsidRPr="00F629D6" w:rsidRDefault="00F629D6" w:rsidP="00F629D6">
      <w:pPr>
        <w:autoSpaceDE w:val="0"/>
        <w:autoSpaceDN w:val="0"/>
        <w:adjustRightInd w:val="0"/>
        <w:spacing w:after="0" w:line="240" w:lineRule="auto"/>
        <w:ind w:left="851" w:firstLine="0"/>
        <w:rPr>
          <w:rFonts w:ascii="Akkurat-Bold" w:eastAsiaTheme="minorEastAsia" w:hAnsi="Akkurat-Bold" w:cs="Akkurat-Bold"/>
          <w:b/>
          <w:bCs/>
          <w:color w:val="A19E68"/>
          <w:sz w:val="24"/>
          <w:szCs w:val="24"/>
        </w:rPr>
      </w:pPr>
    </w:p>
    <w:p w:rsidR="00BB123F" w:rsidRDefault="00F15C9D">
      <w:pPr>
        <w:pStyle w:val="Heading1"/>
        <w:tabs>
          <w:tab w:val="center" w:pos="548"/>
          <w:tab w:val="center" w:pos="3104"/>
        </w:tabs>
        <w:ind w:left="0" w:firstLine="0"/>
      </w:pPr>
      <w:r>
        <w:rPr>
          <w:b w:val="0"/>
          <w:color w:val="000000"/>
          <w:sz w:val="22"/>
        </w:rPr>
        <w:tab/>
      </w:r>
      <w:r>
        <w:t xml:space="preserve">1. </w:t>
      </w:r>
      <w:r>
        <w:tab/>
        <w:t>Provider and Programme Details</w:t>
      </w:r>
    </w:p>
    <w:p w:rsidR="00BB123F" w:rsidRDefault="00F15C9D">
      <w:pPr>
        <w:ind w:left="1304" w:firstLine="0"/>
      </w:pPr>
      <w:r>
        <w:t>I, ________________ of __________________________________________, in compliance with Section 65(4)(a) of the Qualifications and Quality and Assurance (Education and Training) act 2013, confirm that:</w:t>
      </w:r>
    </w:p>
    <w:p w:rsidR="00BB123F" w:rsidRDefault="00F15C9D">
      <w:pPr>
        <w:ind w:left="2164"/>
      </w:pPr>
      <w:r>
        <w:rPr>
          <w:color w:val="A09D67"/>
          <w:u w:val="single" w:color="A09D67"/>
        </w:rPr>
        <w:t>1.1</w:t>
      </w:r>
      <w:r>
        <w:t xml:space="preserve"> </w:t>
      </w:r>
      <w:r>
        <w:tab/>
        <w:t>The legal entity entitled ______________________ whose address is at ________________________ is a provider to which Part 6 of the 2012 Act applies (hereinafter called “The Provider”). I am [insert title, e.g. a director/ proprietor] of The Provider and am duly authorised to make this statement on its behalf.</w:t>
      </w:r>
    </w:p>
    <w:p w:rsidR="00BB123F" w:rsidRDefault="00F15C9D">
      <w:pPr>
        <w:ind w:left="2164"/>
      </w:pPr>
      <w:r>
        <w:rPr>
          <w:color w:val="A09D67"/>
          <w:u w:val="single" w:color="A09D67"/>
        </w:rPr>
        <w:t>1.2</w:t>
      </w:r>
      <w:r>
        <w:t xml:space="preserve"> </w:t>
      </w:r>
      <w:r>
        <w:tab/>
        <w:t>It is the intention of The Provider to operate the following programme of education and training (hereinafter “The Programme”) for 3 months or longer duration and charge moneys in respect of that programme:</w:t>
      </w:r>
    </w:p>
    <w:p w:rsidR="00BB123F" w:rsidRDefault="00F15C9D">
      <w:pPr>
        <w:spacing w:after="161"/>
        <w:ind w:left="2154" w:right="189" w:hanging="850"/>
      </w:pPr>
      <w:r>
        <w:t xml:space="preserve"> </w:t>
      </w:r>
      <w:r>
        <w:tab/>
      </w:r>
      <w:r>
        <w:rPr>
          <w:color w:val="A09D67"/>
        </w:rPr>
        <w:t>[insert programme title] [insert award title] [insert award type] [insert NFQ level] [insert QQI award code where applicable]</w:t>
      </w:r>
    </w:p>
    <w:p w:rsidR="00BB123F" w:rsidRDefault="00F15C9D">
      <w:pPr>
        <w:spacing w:after="708"/>
        <w:ind w:left="2164"/>
      </w:pPr>
      <w:r>
        <w:rPr>
          <w:color w:val="A09D67"/>
          <w:u w:val="single" w:color="A09D67"/>
        </w:rPr>
        <w:t>1.3</w:t>
      </w:r>
      <w:r>
        <w:t xml:space="preserve"> </w:t>
      </w:r>
      <w:r>
        <w:tab/>
        <w:t xml:space="preserve">The Provider confirms that it will enrol a maximum of ___________ learners on </w:t>
      </w:r>
      <w:r>
        <w:rPr>
          <w:u w:val="single" w:color="000000"/>
        </w:rPr>
        <w:t>(provide programme title)</w:t>
      </w:r>
      <w:r>
        <w:t xml:space="preserve"> leading to _</w:t>
      </w:r>
      <w:r>
        <w:rPr>
          <w:u w:val="single" w:color="000000"/>
        </w:rPr>
        <w:t xml:space="preserve"> (provide award </w:t>
      </w:r>
      <w:r w:rsidR="00F629D6">
        <w:rPr>
          <w:u w:val="single" w:color="000000"/>
        </w:rPr>
        <w:t>title)</w:t>
      </w:r>
      <w:r w:rsidR="00F629D6">
        <w:t xml:space="preserve"> _</w:t>
      </w:r>
      <w:r>
        <w:t>_.</w:t>
      </w:r>
    </w:p>
    <w:p w:rsidR="00BB123F" w:rsidRDefault="00F15C9D">
      <w:pPr>
        <w:pStyle w:val="Heading1"/>
        <w:tabs>
          <w:tab w:val="center" w:pos="557"/>
          <w:tab w:val="center" w:pos="3529"/>
        </w:tabs>
        <w:ind w:left="0" w:firstLine="0"/>
      </w:pPr>
      <w:r>
        <w:rPr>
          <w:b w:val="0"/>
          <w:color w:val="000000"/>
          <w:sz w:val="22"/>
        </w:rPr>
        <w:tab/>
      </w:r>
      <w:r>
        <w:t xml:space="preserve">2. </w:t>
      </w:r>
      <w:r>
        <w:tab/>
        <w:t>Provider Compliance with PEL Protocols</w:t>
      </w:r>
    </w:p>
    <w:p w:rsidR="00BB123F" w:rsidRDefault="00F15C9D">
      <w:pPr>
        <w:ind w:left="2164"/>
      </w:pPr>
      <w:r>
        <w:rPr>
          <w:color w:val="A09D67"/>
          <w:u w:val="single" w:color="A09D67"/>
        </w:rPr>
        <w:t>2.1</w:t>
      </w:r>
      <w:r>
        <w:t xml:space="preserve"> </w:t>
      </w:r>
      <w:r>
        <w:tab/>
        <w:t xml:space="preserve">The Provider confirms that it has made a full disclosure of all facts and information pertinent to the PEL arrangements set out below in respect of the Programme. </w:t>
      </w:r>
    </w:p>
    <w:p w:rsidR="00BB123F" w:rsidRDefault="00F15C9D">
      <w:pPr>
        <w:tabs>
          <w:tab w:val="center" w:pos="1443"/>
          <w:tab w:val="right" w:pos="9863"/>
        </w:tabs>
        <w:spacing w:after="11"/>
        <w:ind w:left="0" w:firstLine="0"/>
      </w:pPr>
      <w:r>
        <w:tab/>
      </w:r>
      <w:r>
        <w:rPr>
          <w:color w:val="A09D67"/>
          <w:u w:val="single" w:color="A09D67"/>
        </w:rPr>
        <w:t>2.2</w:t>
      </w:r>
      <w:r>
        <w:t xml:space="preserve"> </w:t>
      </w:r>
      <w:r>
        <w:tab/>
        <w:t xml:space="preserve">The Provider confirms that it has taken appropriate steps to satisfy itself that </w:t>
      </w:r>
    </w:p>
    <w:p w:rsidR="00BB123F" w:rsidRDefault="00F15C9D">
      <w:pPr>
        <w:ind w:left="2154" w:firstLine="0"/>
      </w:pPr>
      <w:r>
        <w:t>the PEL arrangements in respect of The Programme set out in this document are adequate and meet the Provider’s legal obligations under Part 6 of the Qualifications and Quality Assurance (Education and Training) Act, 2012.</w:t>
      </w:r>
    </w:p>
    <w:p w:rsidR="00BB123F" w:rsidRDefault="00F15C9D">
      <w:pPr>
        <w:ind w:left="2164"/>
      </w:pPr>
      <w:r>
        <w:rPr>
          <w:color w:val="A09D67"/>
          <w:u w:val="single" w:color="A09D67"/>
        </w:rPr>
        <w:t>2.3</w:t>
      </w:r>
      <w:r>
        <w:t xml:space="preserve"> </w:t>
      </w:r>
      <w:r>
        <w:tab/>
        <w:t xml:space="preserve">The Provider confirms that the PEL arrangements set out in this document for The Programme are valid for the full period of accreditation for the programme. </w:t>
      </w:r>
    </w:p>
    <w:p w:rsidR="00BB123F" w:rsidRDefault="00F15C9D">
      <w:pPr>
        <w:ind w:left="2164"/>
      </w:pPr>
      <w:r>
        <w:rPr>
          <w:color w:val="A09D67"/>
          <w:u w:val="single" w:color="A09D67"/>
        </w:rPr>
        <w:t>2.4</w:t>
      </w:r>
      <w:r>
        <w:t xml:space="preserve"> </w:t>
      </w:r>
      <w:r>
        <w:tab/>
        <w:t>The Provider has made the following arrangements for QQI and the named financial institution below to access learner records in the event that this PEL arrangement needs to be activated ______ (insert arrangements for accessing learner records here) _____.</w:t>
      </w:r>
    </w:p>
    <w:p w:rsidR="00BB123F" w:rsidRDefault="00F15C9D">
      <w:pPr>
        <w:ind w:left="2164" w:right="136"/>
      </w:pPr>
      <w:r>
        <w:rPr>
          <w:color w:val="A09D67"/>
          <w:u w:val="single" w:color="A09D67"/>
        </w:rPr>
        <w:t>2.5</w:t>
      </w:r>
      <w:r>
        <w:t xml:space="preserve"> </w:t>
      </w:r>
      <w:r>
        <w:tab/>
        <w:t>The Provider shall notify QQI in writing of any change in the arrangements The Provider has in place as soon as possible but in any case, not later than 14 days, after becoming aware of that change. Any changes to the PEL arrangement for The Programme set out in this document and notified to QQI will be managed by The Provider.</w:t>
      </w:r>
    </w:p>
    <w:p w:rsidR="00BB123F" w:rsidRDefault="00F15C9D">
      <w:pPr>
        <w:pStyle w:val="Heading1"/>
        <w:tabs>
          <w:tab w:val="center" w:pos="2431"/>
        </w:tabs>
        <w:ind w:left="-15" w:firstLine="0"/>
      </w:pPr>
      <w:r>
        <w:lastRenderedPageBreak/>
        <w:t xml:space="preserve">3 </w:t>
      </w:r>
      <w:r>
        <w:tab/>
        <w:t>Refund Arrangement Details</w:t>
      </w:r>
    </w:p>
    <w:p w:rsidR="00BB123F" w:rsidRDefault="00F15C9D">
      <w:pPr>
        <w:ind w:left="1695"/>
      </w:pPr>
      <w:r>
        <w:rPr>
          <w:color w:val="A09D67"/>
          <w:u w:val="single" w:color="A09D67"/>
        </w:rPr>
        <w:t>3.1</w:t>
      </w:r>
      <w:r>
        <w:t xml:space="preserve"> </w:t>
      </w:r>
      <w:r>
        <w:tab/>
        <w:t xml:space="preserve">It is not practicable for The Provider to enter into arrangements with other providers to facilitate the transfer of learners to a similar programme of those providers because </w:t>
      </w:r>
      <w:r>
        <w:rPr>
          <w:u w:val="single" w:color="000000"/>
        </w:rPr>
        <w:t>(insert rationale here)</w:t>
      </w:r>
    </w:p>
    <w:p w:rsidR="00BB123F" w:rsidRDefault="00F15C9D" w:rsidP="00F629D6">
      <w:pPr>
        <w:tabs>
          <w:tab w:val="left" w:pos="1701"/>
        </w:tabs>
        <w:spacing w:after="11"/>
        <w:ind w:left="1701" w:hanging="850"/>
      </w:pPr>
      <w:r>
        <w:rPr>
          <w:color w:val="A09D67"/>
          <w:u w:val="single" w:color="A09D67"/>
        </w:rPr>
        <w:t>3.2</w:t>
      </w:r>
      <w:r>
        <w:t xml:space="preserve"> </w:t>
      </w:r>
      <w:r>
        <w:tab/>
        <w:t>Therefore, The Provider, in accordance with Section 65 (4)(b) of the Act, is committed to refund to enrolled learners, or to the person who paid the moneys on behalf of the enrolled learner, the moneys most recently paid in respect of The Programme concerned for:</w:t>
      </w:r>
    </w:p>
    <w:p w:rsidR="00F629D6" w:rsidRDefault="00F15C9D" w:rsidP="00F629D6">
      <w:pPr>
        <w:pStyle w:val="ListParagraph"/>
        <w:numPr>
          <w:ilvl w:val="0"/>
          <w:numId w:val="14"/>
        </w:numPr>
        <w:spacing w:after="120" w:line="240" w:lineRule="auto"/>
        <w:ind w:left="1701" w:right="567" w:firstLine="0"/>
        <w:jc w:val="both"/>
      </w:pPr>
      <w:r>
        <w:t xml:space="preserve">tuition fees, </w:t>
      </w:r>
    </w:p>
    <w:p w:rsidR="00F629D6" w:rsidRDefault="00F15C9D" w:rsidP="00F629D6">
      <w:pPr>
        <w:pStyle w:val="ListParagraph"/>
        <w:numPr>
          <w:ilvl w:val="0"/>
          <w:numId w:val="14"/>
        </w:numPr>
        <w:spacing w:after="120" w:line="240" w:lineRule="auto"/>
        <w:ind w:left="1701" w:right="567" w:firstLine="0"/>
        <w:jc w:val="both"/>
      </w:pPr>
      <w:r>
        <w:t xml:space="preserve">registration fees, </w:t>
      </w:r>
    </w:p>
    <w:p w:rsidR="00F629D6" w:rsidRDefault="00F15C9D" w:rsidP="00F629D6">
      <w:pPr>
        <w:pStyle w:val="ListParagraph"/>
        <w:numPr>
          <w:ilvl w:val="0"/>
          <w:numId w:val="14"/>
        </w:numPr>
        <w:spacing w:after="120" w:line="240" w:lineRule="auto"/>
        <w:ind w:left="1701" w:right="567" w:firstLine="0"/>
        <w:jc w:val="both"/>
      </w:pPr>
      <w:r>
        <w:t xml:space="preserve">examination fees, </w:t>
      </w:r>
    </w:p>
    <w:p w:rsidR="00BB123F" w:rsidRDefault="00F15C9D" w:rsidP="00F629D6">
      <w:pPr>
        <w:pStyle w:val="ListParagraph"/>
        <w:numPr>
          <w:ilvl w:val="0"/>
          <w:numId w:val="14"/>
        </w:numPr>
        <w:spacing w:after="120" w:line="240" w:lineRule="auto"/>
        <w:ind w:left="1701" w:right="567" w:firstLine="0"/>
        <w:jc w:val="both"/>
      </w:pPr>
      <w:r>
        <w:t>library fees,</w:t>
      </w:r>
    </w:p>
    <w:p w:rsidR="00BB123F" w:rsidRDefault="00F15C9D" w:rsidP="00F629D6">
      <w:pPr>
        <w:pStyle w:val="ListParagraph"/>
        <w:numPr>
          <w:ilvl w:val="0"/>
          <w:numId w:val="14"/>
        </w:numPr>
        <w:spacing w:after="120" w:line="240" w:lineRule="auto"/>
        <w:ind w:left="2127" w:right="567" w:hanging="426"/>
        <w:jc w:val="both"/>
      </w:pPr>
      <w:r>
        <w:t>student services fees, and</w:t>
      </w:r>
      <w:r w:rsidR="00F629D6">
        <w:t xml:space="preserve"> </w:t>
      </w:r>
      <w:r>
        <w:t>any other fees which relate to the provision of education, training and related services,</w:t>
      </w:r>
    </w:p>
    <w:p w:rsidR="00BB123F" w:rsidRDefault="00F15C9D">
      <w:pPr>
        <w:numPr>
          <w:ilvl w:val="1"/>
          <w:numId w:val="12"/>
        </w:numPr>
        <w:spacing w:after="11"/>
        <w:ind w:left="1685" w:right="76" w:hanging="850"/>
      </w:pPr>
      <w:r>
        <w:t>The Provider has put in place the following financial arrangements [</w:t>
      </w:r>
      <w:r>
        <w:rPr>
          <w:u w:val="single" w:color="000000"/>
        </w:rPr>
        <w:t xml:space="preserve">insert </w:t>
      </w:r>
    </w:p>
    <w:p w:rsidR="00BB123F" w:rsidRDefault="00F15C9D" w:rsidP="00F629D6">
      <w:pPr>
        <w:spacing w:after="240" w:line="247" w:lineRule="auto"/>
        <w:ind w:left="1700" w:right="441" w:firstLine="0"/>
      </w:pPr>
      <w:r>
        <w:rPr>
          <w:u w:val="single" w:color="000000"/>
        </w:rPr>
        <w:t xml:space="preserve">details here                  </w:t>
      </w:r>
      <w:r>
        <w:t xml:space="preserve"> in the amount of [ </w:t>
      </w:r>
      <w:r w:rsidR="00F629D6">
        <w:t>€]</w:t>
      </w:r>
      <w:r>
        <w:t>, the sole purpose of which is to secure the payment of any refunds payable to learners under the provision of Section 65(4)(b) of the Act, and the cost associated with the distribution of such funds. This amount is sufficient to refund moneys paid by, or on behalf of, the number of learners stated above.</w:t>
      </w:r>
    </w:p>
    <w:p w:rsidR="00BB123F" w:rsidRDefault="00F15C9D" w:rsidP="00F629D6">
      <w:pPr>
        <w:numPr>
          <w:ilvl w:val="1"/>
          <w:numId w:val="12"/>
        </w:numPr>
        <w:spacing w:after="240" w:line="247" w:lineRule="auto"/>
        <w:ind w:left="1685" w:right="76" w:hanging="850"/>
      </w:pPr>
      <w:r>
        <w:t>The Provider has made the following provision for distributing refunds to learners in the event that The Programme ceases prior to completion: [</w:t>
      </w:r>
      <w:r>
        <w:rPr>
          <w:u w:val="single" w:color="000000"/>
        </w:rPr>
        <w:t>insert details here</w:t>
      </w:r>
      <w:r>
        <w:t>]</w:t>
      </w:r>
    </w:p>
    <w:p w:rsidR="00BB123F" w:rsidRDefault="00F15C9D" w:rsidP="00F629D6">
      <w:pPr>
        <w:ind w:left="1701" w:firstLine="0"/>
      </w:pPr>
      <w:r>
        <w:t>In accordance with Section 67(1) of the Act, The Provider shall, before commencing The Programme and before accepting any payment from or on behalf of an enrolled learner in respect of the programme, notify the enrolled learner in writing of the following:</w:t>
      </w:r>
    </w:p>
    <w:p w:rsidR="00BB123F" w:rsidRDefault="00F15C9D">
      <w:pPr>
        <w:numPr>
          <w:ilvl w:val="0"/>
          <w:numId w:val="13"/>
        </w:numPr>
        <w:ind w:hanging="283"/>
      </w:pPr>
      <w:r>
        <w:t>the name of the awarding body or, where appropriate, awarding bodies making the award,</w:t>
      </w:r>
    </w:p>
    <w:p w:rsidR="00BB123F" w:rsidRDefault="00F15C9D">
      <w:pPr>
        <w:numPr>
          <w:ilvl w:val="0"/>
          <w:numId w:val="13"/>
        </w:numPr>
        <w:ind w:hanging="283"/>
      </w:pPr>
      <w:r>
        <w:t>the title of the programme and the award to which it leads, and</w:t>
      </w:r>
    </w:p>
    <w:p w:rsidR="00BB123F" w:rsidRDefault="00F15C9D">
      <w:pPr>
        <w:numPr>
          <w:ilvl w:val="0"/>
          <w:numId w:val="13"/>
        </w:numPr>
        <w:ind w:hanging="283"/>
      </w:pPr>
      <w:r>
        <w:t>whether the award is recognised within the NFQ, and if so:</w:t>
      </w:r>
    </w:p>
    <w:p w:rsidR="00BB123F" w:rsidRDefault="00F15C9D">
      <w:pPr>
        <w:tabs>
          <w:tab w:val="center" w:pos="2314"/>
          <w:tab w:val="center" w:pos="4901"/>
        </w:tabs>
        <w:spacing w:after="146" w:line="259" w:lineRule="auto"/>
        <w:ind w:left="0" w:firstLine="0"/>
      </w:pPr>
      <w:r>
        <w:tab/>
        <w:t xml:space="preserve">» </w:t>
      </w:r>
      <w:r>
        <w:tab/>
        <w:t>the level of that recognition within the NFQ, and</w:t>
      </w:r>
    </w:p>
    <w:p w:rsidR="00BB123F" w:rsidRDefault="00F15C9D">
      <w:pPr>
        <w:ind w:left="2550" w:right="384" w:hanging="283"/>
      </w:pPr>
      <w:r>
        <w:t xml:space="preserve">» </w:t>
      </w:r>
      <w:r>
        <w:tab/>
        <w:t>whether the award is a Major, Minor, Special Purpose or Supplemental award as identified within the NFQ;</w:t>
      </w:r>
    </w:p>
    <w:p w:rsidR="00BB123F" w:rsidRDefault="00F15C9D">
      <w:pPr>
        <w:numPr>
          <w:ilvl w:val="0"/>
          <w:numId w:val="13"/>
        </w:numPr>
        <w:ind w:hanging="283"/>
      </w:pPr>
      <w:r>
        <w:t>where The Provider is required to have procedures for access, transfer and progression in place under section 56, a statement of how those procedures apply to The Programme;</w:t>
      </w:r>
    </w:p>
    <w:p w:rsidR="00BB123F" w:rsidRDefault="00F15C9D">
      <w:pPr>
        <w:numPr>
          <w:ilvl w:val="0"/>
          <w:numId w:val="13"/>
        </w:numPr>
        <w:ind w:hanging="283"/>
      </w:pPr>
      <w:r>
        <w:t>the details of the arrangements for PEL that The Provider has in place in accordance with Section 65(4) of the Act.</w:t>
      </w:r>
    </w:p>
    <w:p w:rsidR="00F629D6" w:rsidRDefault="00F629D6">
      <w:pPr>
        <w:spacing w:after="593"/>
        <w:ind w:left="2164"/>
        <w:rPr>
          <w:color w:val="A09D67"/>
          <w:u w:val="single" w:color="A09D67"/>
        </w:rPr>
      </w:pPr>
    </w:p>
    <w:p w:rsidR="00BB123F" w:rsidRDefault="00F629D6">
      <w:pPr>
        <w:spacing w:after="593"/>
        <w:ind w:left="2164"/>
      </w:pPr>
      <w:r>
        <w:rPr>
          <w:noProof/>
        </w:rPr>
        <w:lastRenderedPageBreak/>
        <mc:AlternateContent>
          <mc:Choice Requires="wpg">
            <w:drawing>
              <wp:anchor distT="0" distB="0" distL="114300" distR="114300" simplePos="0" relativeHeight="251681792" behindDoc="0" locked="0" layoutInCell="1" allowOverlap="1" wp14:anchorId="2A030611" wp14:editId="510C7A04">
                <wp:simplePos x="0" y="0"/>
                <wp:positionH relativeFrom="page">
                  <wp:posOffset>7705725</wp:posOffset>
                </wp:positionH>
                <wp:positionV relativeFrom="page">
                  <wp:posOffset>0</wp:posOffset>
                </wp:positionV>
                <wp:extent cx="7566025" cy="10691495"/>
                <wp:effectExtent l="0" t="0" r="0" b="0"/>
                <wp:wrapTopAndBottom/>
                <wp:docPr id="14277" name="Group 14277"/>
                <wp:cNvGraphicFramePr/>
                <a:graphic xmlns:a="http://schemas.openxmlformats.org/drawingml/2006/main">
                  <a:graphicData uri="http://schemas.microsoft.com/office/word/2010/wordprocessingGroup">
                    <wpg:wgp>
                      <wpg:cNvGrpSpPr/>
                      <wpg:grpSpPr>
                        <a:xfrm>
                          <a:off x="0" y="0"/>
                          <a:ext cx="7566025" cy="10691495"/>
                          <a:chOff x="-6337" y="-4445"/>
                          <a:chExt cx="7566343" cy="10692003"/>
                        </a:xfrm>
                      </wpg:grpSpPr>
                      <wps:wsp>
                        <wps:cNvPr id="15276" name="Shape 15276"/>
                        <wps:cNvSpPr/>
                        <wps:spPr>
                          <a:xfrm>
                            <a:off x="-6337" y="-4445"/>
                            <a:ext cx="7559993" cy="10692003"/>
                          </a:xfrm>
                          <a:custGeom>
                            <a:avLst/>
                            <a:gdLst/>
                            <a:ahLst/>
                            <a:cxnLst/>
                            <a:rect l="0" t="0" r="0" b="0"/>
                            <a:pathLst>
                              <a:path w="7559993" h="10692003">
                                <a:moveTo>
                                  <a:pt x="0" y="0"/>
                                </a:moveTo>
                                <a:lnTo>
                                  <a:pt x="7559993" y="0"/>
                                </a:lnTo>
                                <a:lnTo>
                                  <a:pt x="7559993" y="10692003"/>
                                </a:lnTo>
                                <a:lnTo>
                                  <a:pt x="0" y="10692003"/>
                                </a:lnTo>
                                <a:lnTo>
                                  <a:pt x="0" y="0"/>
                                </a:lnTo>
                              </a:path>
                            </a:pathLst>
                          </a:custGeom>
                          <a:ln w="0" cap="flat">
                            <a:miter lim="127000"/>
                          </a:ln>
                        </wps:spPr>
                        <wps:style>
                          <a:lnRef idx="0">
                            <a:srgbClr val="000000">
                              <a:alpha val="0"/>
                            </a:srgbClr>
                          </a:lnRef>
                          <a:fillRef idx="1">
                            <a:srgbClr val="D7D1C4"/>
                          </a:fillRef>
                          <a:effectRef idx="0">
                            <a:scrgbClr r="0" g="0" b="0"/>
                          </a:effectRef>
                          <a:fontRef idx="none"/>
                        </wps:style>
                        <wps:bodyPr/>
                      </wps:wsp>
                      <wps:wsp>
                        <wps:cNvPr id="2216" name="Rectangle 2216"/>
                        <wps:cNvSpPr/>
                        <wps:spPr>
                          <a:xfrm>
                            <a:off x="936000" y="6840980"/>
                            <a:ext cx="3618052" cy="867624"/>
                          </a:xfrm>
                          <a:prstGeom prst="rect">
                            <a:avLst/>
                          </a:prstGeom>
                          <a:ln>
                            <a:noFill/>
                          </a:ln>
                        </wps:spPr>
                        <wps:txbx>
                          <w:txbxContent>
                            <w:p w:rsidR="00F15C9D" w:rsidRDefault="00F15C9D">
                              <w:pPr>
                                <w:spacing w:after="160" w:line="259" w:lineRule="auto"/>
                                <w:ind w:left="0" w:firstLine="0"/>
                              </w:pPr>
                              <w:r>
                                <w:rPr>
                                  <w:color w:val="FFFFFF"/>
                                  <w:w w:val="104"/>
                                  <w:sz w:val="84"/>
                                </w:rPr>
                                <w:t>wQI.ie</w:t>
                              </w:r>
                            </w:p>
                          </w:txbxContent>
                        </wps:txbx>
                        <wps:bodyPr horzOverflow="overflow" vert="horz" lIns="0" tIns="0" rIns="0" bIns="0" rtlCol="0">
                          <a:noAutofit/>
                        </wps:bodyPr>
                      </wps:wsp>
                      <wps:wsp>
                        <wps:cNvPr id="2218" name="Shape 2218"/>
                        <wps:cNvSpPr/>
                        <wps:spPr>
                          <a:xfrm>
                            <a:off x="3902629" y="3616191"/>
                            <a:ext cx="3657376" cy="3574758"/>
                          </a:xfrm>
                          <a:custGeom>
                            <a:avLst/>
                            <a:gdLst/>
                            <a:ahLst/>
                            <a:cxnLst/>
                            <a:rect l="0" t="0" r="0" b="0"/>
                            <a:pathLst>
                              <a:path w="3657376" h="3574758">
                                <a:moveTo>
                                  <a:pt x="3657376" y="0"/>
                                </a:moveTo>
                                <a:lnTo>
                                  <a:pt x="3657376" y="40443"/>
                                </a:lnTo>
                                <a:lnTo>
                                  <a:pt x="3449149" y="106553"/>
                                </a:lnTo>
                                <a:cubicBezTo>
                                  <a:pt x="2961229" y="276551"/>
                                  <a:pt x="2495442" y="514836"/>
                                  <a:pt x="2072548" y="812865"/>
                                </a:cubicBezTo>
                                <a:cubicBezTo>
                                  <a:pt x="1326740" y="1339115"/>
                                  <a:pt x="718398" y="2050582"/>
                                  <a:pt x="313331" y="2870278"/>
                                </a:cubicBezTo>
                                <a:cubicBezTo>
                                  <a:pt x="265617" y="2966963"/>
                                  <a:pt x="218907" y="3069388"/>
                                  <a:pt x="170494" y="3183397"/>
                                </a:cubicBezTo>
                                <a:cubicBezTo>
                                  <a:pt x="134495" y="3269285"/>
                                  <a:pt x="100734" y="3355733"/>
                                  <a:pt x="69222" y="3442700"/>
                                </a:cubicBezTo>
                                <a:lnTo>
                                  <a:pt x="25044" y="3574758"/>
                                </a:lnTo>
                                <a:lnTo>
                                  <a:pt x="15702" y="3558501"/>
                                </a:lnTo>
                                <a:lnTo>
                                  <a:pt x="0" y="3528073"/>
                                </a:lnTo>
                                <a:lnTo>
                                  <a:pt x="32960" y="3429546"/>
                                </a:lnTo>
                                <a:cubicBezTo>
                                  <a:pt x="64695" y="3341966"/>
                                  <a:pt x="98693" y="3254906"/>
                                  <a:pt x="134947" y="3168410"/>
                                </a:cubicBezTo>
                                <a:cubicBezTo>
                                  <a:pt x="183677" y="3053616"/>
                                  <a:pt x="230718" y="2950529"/>
                                  <a:pt x="278736" y="2853209"/>
                                </a:cubicBezTo>
                                <a:cubicBezTo>
                                  <a:pt x="686660" y="2027760"/>
                                  <a:pt x="1299270" y="1311302"/>
                                  <a:pt x="2050310" y="781357"/>
                                </a:cubicBezTo>
                                <a:cubicBezTo>
                                  <a:pt x="2476149" y="481247"/>
                                  <a:pt x="2945178" y="241300"/>
                                  <a:pt x="3436505" y="70121"/>
                                </a:cubicBezTo>
                                <a:lnTo>
                                  <a:pt x="3657376" y="0"/>
                                </a:lnTo>
                                <a:close/>
                              </a:path>
                            </a:pathLst>
                          </a:custGeom>
                          <a:ln w="0" cap="flat">
                            <a:miter lim="127000"/>
                          </a:ln>
                        </wps:spPr>
                        <wps:style>
                          <a:lnRef idx="0">
                            <a:srgbClr val="000000">
                              <a:alpha val="0"/>
                            </a:srgbClr>
                          </a:lnRef>
                          <a:fillRef idx="1">
                            <a:srgbClr val="00B5CC"/>
                          </a:fillRef>
                          <a:effectRef idx="0">
                            <a:scrgbClr r="0" g="0" b="0"/>
                          </a:effectRef>
                          <a:fontRef idx="none"/>
                        </wps:style>
                        <wps:bodyPr/>
                      </wps:wsp>
                      <wps:wsp>
                        <wps:cNvPr id="2219" name="Shape 2219"/>
                        <wps:cNvSpPr/>
                        <wps:spPr>
                          <a:xfrm>
                            <a:off x="3815713" y="3585562"/>
                            <a:ext cx="3744292" cy="3435923"/>
                          </a:xfrm>
                          <a:custGeom>
                            <a:avLst/>
                            <a:gdLst/>
                            <a:ahLst/>
                            <a:cxnLst/>
                            <a:rect l="0" t="0" r="0" b="0"/>
                            <a:pathLst>
                              <a:path w="3744292" h="3435923">
                                <a:moveTo>
                                  <a:pt x="3744292" y="0"/>
                                </a:moveTo>
                                <a:lnTo>
                                  <a:pt x="3744292" y="39936"/>
                                </a:lnTo>
                                <a:lnTo>
                                  <a:pt x="3548817" y="92598"/>
                                </a:lnTo>
                                <a:cubicBezTo>
                                  <a:pt x="3066563" y="237027"/>
                                  <a:pt x="2603266" y="448768"/>
                                  <a:pt x="2179483" y="720398"/>
                                </a:cubicBezTo>
                                <a:cubicBezTo>
                                  <a:pt x="1431313" y="1200343"/>
                                  <a:pt x="808950" y="1866471"/>
                                  <a:pt x="379652" y="2646759"/>
                                </a:cubicBezTo>
                                <a:cubicBezTo>
                                  <a:pt x="327836" y="2740942"/>
                                  <a:pt x="276578" y="2841361"/>
                                  <a:pt x="227277" y="2945209"/>
                                </a:cubicBezTo>
                                <a:cubicBezTo>
                                  <a:pt x="188579" y="3026752"/>
                                  <a:pt x="152034" y="3108994"/>
                                  <a:pt x="117651" y="3191896"/>
                                </a:cubicBezTo>
                                <a:lnTo>
                                  <a:pt x="23556" y="3435923"/>
                                </a:lnTo>
                                <a:lnTo>
                                  <a:pt x="1738" y="3393642"/>
                                </a:lnTo>
                                <a:lnTo>
                                  <a:pt x="0" y="3389864"/>
                                </a:lnTo>
                                <a:lnTo>
                                  <a:pt x="82015" y="3177164"/>
                                </a:lnTo>
                                <a:cubicBezTo>
                                  <a:pt x="116644" y="3093664"/>
                                  <a:pt x="153452" y="3010830"/>
                                  <a:pt x="192428" y="2928699"/>
                                </a:cubicBezTo>
                                <a:cubicBezTo>
                                  <a:pt x="242060" y="2824153"/>
                                  <a:pt x="293660" y="2723035"/>
                                  <a:pt x="345857" y="2628141"/>
                                </a:cubicBezTo>
                                <a:cubicBezTo>
                                  <a:pt x="778241" y="1842277"/>
                                  <a:pt x="1405101" y="1171349"/>
                                  <a:pt x="2158680" y="687924"/>
                                </a:cubicBezTo>
                                <a:cubicBezTo>
                                  <a:pt x="2585480" y="414350"/>
                                  <a:pt x="3052091" y="201091"/>
                                  <a:pt x="3537798" y="55629"/>
                                </a:cubicBezTo>
                                <a:lnTo>
                                  <a:pt x="3744292" y="0"/>
                                </a:lnTo>
                                <a:close/>
                              </a:path>
                            </a:pathLst>
                          </a:custGeom>
                          <a:ln w="0" cap="flat">
                            <a:miter lim="127000"/>
                          </a:ln>
                        </wps:spPr>
                        <wps:style>
                          <a:lnRef idx="0">
                            <a:srgbClr val="000000">
                              <a:alpha val="0"/>
                            </a:srgbClr>
                          </a:lnRef>
                          <a:fillRef idx="1">
                            <a:srgbClr val="00A9C1"/>
                          </a:fillRef>
                          <a:effectRef idx="0">
                            <a:scrgbClr r="0" g="0" b="0"/>
                          </a:effectRef>
                          <a:fontRef idx="none"/>
                        </wps:style>
                        <wps:bodyPr/>
                      </wps:wsp>
                      <wps:wsp>
                        <wps:cNvPr id="2220" name="Shape 2220"/>
                        <wps:cNvSpPr/>
                        <wps:spPr>
                          <a:xfrm>
                            <a:off x="3729397" y="3553769"/>
                            <a:ext cx="3830608" cy="3283096"/>
                          </a:xfrm>
                          <a:custGeom>
                            <a:avLst/>
                            <a:gdLst/>
                            <a:ahLst/>
                            <a:cxnLst/>
                            <a:rect l="0" t="0" r="0" b="0"/>
                            <a:pathLst>
                              <a:path w="3830608" h="3283096">
                                <a:moveTo>
                                  <a:pt x="3830608" y="0"/>
                                </a:moveTo>
                                <a:lnTo>
                                  <a:pt x="3830608" y="39474"/>
                                </a:lnTo>
                                <a:lnTo>
                                  <a:pt x="3647797" y="79694"/>
                                </a:lnTo>
                                <a:cubicBezTo>
                                  <a:pt x="3171201" y="198547"/>
                                  <a:pt x="2710410" y="383780"/>
                                  <a:pt x="2285793" y="629104"/>
                                </a:cubicBezTo>
                                <a:cubicBezTo>
                                  <a:pt x="1535299" y="1062682"/>
                                  <a:pt x="898877" y="1683496"/>
                                  <a:pt x="445296" y="2424389"/>
                                </a:cubicBezTo>
                                <a:cubicBezTo>
                                  <a:pt x="391728" y="2511930"/>
                                  <a:pt x="338756" y="2604792"/>
                                  <a:pt x="283346" y="2708272"/>
                                </a:cubicBezTo>
                                <a:cubicBezTo>
                                  <a:pt x="200491" y="2864548"/>
                                  <a:pt x="125920" y="3023707"/>
                                  <a:pt x="59720" y="3185453"/>
                                </a:cubicBezTo>
                                <a:lnTo>
                                  <a:pt x="22578" y="3283096"/>
                                </a:lnTo>
                                <a:lnTo>
                                  <a:pt x="0" y="3234012"/>
                                </a:lnTo>
                                <a:lnTo>
                                  <a:pt x="24016" y="3170874"/>
                                </a:lnTo>
                                <a:cubicBezTo>
                                  <a:pt x="90709" y="3007925"/>
                                  <a:pt x="165836" y="2847581"/>
                                  <a:pt x="249310" y="2690136"/>
                                </a:cubicBezTo>
                                <a:cubicBezTo>
                                  <a:pt x="305088" y="2585920"/>
                                  <a:pt x="358428" y="2492435"/>
                                  <a:pt x="412416" y="2404259"/>
                                </a:cubicBezTo>
                                <a:cubicBezTo>
                                  <a:pt x="869324" y="1657893"/>
                                  <a:pt x="1510458" y="1032507"/>
                                  <a:pt x="2266477" y="595678"/>
                                </a:cubicBezTo>
                                <a:cubicBezTo>
                                  <a:pt x="2694220" y="348575"/>
                                  <a:pt x="3158397" y="161991"/>
                                  <a:pt x="3638497" y="42267"/>
                                </a:cubicBezTo>
                                <a:lnTo>
                                  <a:pt x="3830608" y="0"/>
                                </a:lnTo>
                                <a:close/>
                              </a:path>
                            </a:pathLst>
                          </a:custGeom>
                          <a:ln w="0" cap="flat">
                            <a:miter lim="127000"/>
                          </a:ln>
                        </wps:spPr>
                        <wps:style>
                          <a:lnRef idx="0">
                            <a:srgbClr val="000000">
                              <a:alpha val="0"/>
                            </a:srgbClr>
                          </a:lnRef>
                          <a:fillRef idx="1">
                            <a:srgbClr val="00A0BA"/>
                          </a:fillRef>
                          <a:effectRef idx="0">
                            <a:scrgbClr r="0" g="0" b="0"/>
                          </a:effectRef>
                          <a:fontRef idx="none"/>
                        </wps:style>
                        <wps:bodyPr/>
                      </wps:wsp>
                      <wps:wsp>
                        <wps:cNvPr id="2221" name="Shape 2221"/>
                        <wps:cNvSpPr/>
                        <wps:spPr>
                          <a:xfrm>
                            <a:off x="3643233" y="3520750"/>
                            <a:ext cx="3916773" cy="3106018"/>
                          </a:xfrm>
                          <a:custGeom>
                            <a:avLst/>
                            <a:gdLst/>
                            <a:ahLst/>
                            <a:cxnLst/>
                            <a:rect l="0" t="0" r="0" b="0"/>
                            <a:pathLst>
                              <a:path w="3916773" h="3106018">
                                <a:moveTo>
                                  <a:pt x="3916773" y="0"/>
                                </a:moveTo>
                                <a:lnTo>
                                  <a:pt x="3916773" y="39086"/>
                                </a:lnTo>
                                <a:lnTo>
                                  <a:pt x="3746621" y="67887"/>
                                </a:lnTo>
                                <a:cubicBezTo>
                                  <a:pt x="3275685" y="161151"/>
                                  <a:pt x="2817359" y="319906"/>
                                  <a:pt x="2391846" y="538981"/>
                                </a:cubicBezTo>
                                <a:cubicBezTo>
                                  <a:pt x="1639053" y="926280"/>
                                  <a:pt x="988597" y="1501780"/>
                                  <a:pt x="510747" y="2203290"/>
                                </a:cubicBezTo>
                                <a:cubicBezTo>
                                  <a:pt x="454092" y="2286399"/>
                                  <a:pt x="398009" y="2374486"/>
                                  <a:pt x="339234" y="2472556"/>
                                </a:cubicBezTo>
                                <a:cubicBezTo>
                                  <a:pt x="250956" y="2621089"/>
                                  <a:pt x="170622" y="2772825"/>
                                  <a:pt x="98332" y="2927484"/>
                                </a:cubicBezTo>
                                <a:lnTo>
                                  <a:pt x="20260" y="3106018"/>
                                </a:lnTo>
                                <a:lnTo>
                                  <a:pt x="0" y="3056130"/>
                                </a:lnTo>
                                <a:lnTo>
                                  <a:pt x="63386" y="2911176"/>
                                </a:lnTo>
                                <a:cubicBezTo>
                                  <a:pt x="136225" y="2755340"/>
                                  <a:pt x="217170" y="2602448"/>
                                  <a:pt x="306125" y="2452782"/>
                                </a:cubicBezTo>
                                <a:cubicBezTo>
                                  <a:pt x="365306" y="2354014"/>
                                  <a:pt x="421796" y="2265317"/>
                                  <a:pt x="478857" y="2181548"/>
                                </a:cubicBezTo>
                                <a:cubicBezTo>
                                  <a:pt x="960327" y="1474767"/>
                                  <a:pt x="1615723" y="894911"/>
                                  <a:pt x="2374192" y="504665"/>
                                </a:cubicBezTo>
                                <a:cubicBezTo>
                                  <a:pt x="2802905" y="283963"/>
                                  <a:pt x="3264667" y="124022"/>
                                  <a:pt x="3739142" y="30065"/>
                                </a:cubicBezTo>
                                <a:lnTo>
                                  <a:pt x="3916773" y="0"/>
                                </a:lnTo>
                                <a:close/>
                              </a:path>
                            </a:pathLst>
                          </a:custGeom>
                          <a:ln w="0" cap="flat">
                            <a:miter lim="127000"/>
                          </a:ln>
                        </wps:spPr>
                        <wps:style>
                          <a:lnRef idx="0">
                            <a:srgbClr val="000000">
                              <a:alpha val="0"/>
                            </a:srgbClr>
                          </a:lnRef>
                          <a:fillRef idx="1">
                            <a:srgbClr val="0098B3"/>
                          </a:fillRef>
                          <a:effectRef idx="0">
                            <a:scrgbClr r="0" g="0" b="0"/>
                          </a:effectRef>
                          <a:fontRef idx="none"/>
                        </wps:style>
                        <wps:bodyPr/>
                      </wps:wsp>
                      <wps:wsp>
                        <wps:cNvPr id="2222" name="Shape 2222"/>
                        <wps:cNvSpPr/>
                        <wps:spPr>
                          <a:xfrm>
                            <a:off x="3559932" y="3486313"/>
                            <a:ext cx="4000073" cy="2905504"/>
                          </a:xfrm>
                          <a:custGeom>
                            <a:avLst/>
                            <a:gdLst/>
                            <a:ahLst/>
                            <a:cxnLst/>
                            <a:rect l="0" t="0" r="0" b="0"/>
                            <a:pathLst>
                              <a:path w="4000073" h="2905504">
                                <a:moveTo>
                                  <a:pt x="4000073" y="0"/>
                                </a:moveTo>
                                <a:lnTo>
                                  <a:pt x="4000073" y="38957"/>
                                </a:lnTo>
                                <a:lnTo>
                                  <a:pt x="3842538" y="57405"/>
                                </a:lnTo>
                                <a:cubicBezTo>
                                  <a:pt x="3377254" y="125061"/>
                                  <a:pt x="2921378" y="257356"/>
                                  <a:pt x="2494976" y="450269"/>
                                </a:cubicBezTo>
                                <a:cubicBezTo>
                                  <a:pt x="1739935" y="791265"/>
                                  <a:pt x="1075433" y="1321464"/>
                                  <a:pt x="573250" y="1983566"/>
                                </a:cubicBezTo>
                                <a:cubicBezTo>
                                  <a:pt x="513776" y="2061938"/>
                                  <a:pt x="454556" y="2145237"/>
                                  <a:pt x="392186" y="2238264"/>
                                </a:cubicBezTo>
                                <a:cubicBezTo>
                                  <a:pt x="251611" y="2449486"/>
                                  <a:pt x="128162" y="2668630"/>
                                  <a:pt x="22213" y="2894783"/>
                                </a:cubicBezTo>
                                <a:lnTo>
                                  <a:pt x="17516" y="2905504"/>
                                </a:lnTo>
                                <a:lnTo>
                                  <a:pt x="6557" y="2874558"/>
                                </a:lnTo>
                                <a:lnTo>
                                  <a:pt x="0" y="2852969"/>
                                </a:lnTo>
                                <a:lnTo>
                                  <a:pt x="99901" y="2652947"/>
                                </a:lnTo>
                                <a:cubicBezTo>
                                  <a:pt x="178893" y="2504218"/>
                                  <a:pt x="265668" y="2358762"/>
                                  <a:pt x="360118" y="2216852"/>
                                </a:cubicBezTo>
                                <a:cubicBezTo>
                                  <a:pt x="422945" y="2123139"/>
                                  <a:pt x="482610" y="2039230"/>
                                  <a:pt x="542529" y="1960249"/>
                                </a:cubicBezTo>
                                <a:cubicBezTo>
                                  <a:pt x="1048572" y="1293054"/>
                                  <a:pt x="1718244" y="758740"/>
                                  <a:pt x="2479088" y="415116"/>
                                </a:cubicBezTo>
                                <a:cubicBezTo>
                                  <a:pt x="2908753" y="220735"/>
                                  <a:pt x="3368054" y="87298"/>
                                  <a:pt x="3836907" y="19104"/>
                                </a:cubicBezTo>
                                <a:lnTo>
                                  <a:pt x="4000073" y="0"/>
                                </a:lnTo>
                                <a:close/>
                              </a:path>
                            </a:pathLst>
                          </a:custGeom>
                          <a:ln w="0" cap="flat">
                            <a:miter lim="127000"/>
                          </a:ln>
                        </wps:spPr>
                        <wps:style>
                          <a:lnRef idx="0">
                            <a:srgbClr val="000000">
                              <a:alpha val="0"/>
                            </a:srgbClr>
                          </a:lnRef>
                          <a:fillRef idx="1">
                            <a:srgbClr val="0090AC"/>
                          </a:fillRef>
                          <a:effectRef idx="0">
                            <a:scrgbClr r="0" g="0" b="0"/>
                          </a:effectRef>
                          <a:fontRef idx="none"/>
                        </wps:style>
                        <wps:bodyPr/>
                      </wps:wsp>
                      <wps:wsp>
                        <wps:cNvPr id="2223" name="Shape 2223"/>
                        <wps:cNvSpPr/>
                        <wps:spPr>
                          <a:xfrm>
                            <a:off x="3483498" y="3450836"/>
                            <a:ext cx="4076508" cy="2682762"/>
                          </a:xfrm>
                          <a:custGeom>
                            <a:avLst/>
                            <a:gdLst/>
                            <a:ahLst/>
                            <a:cxnLst/>
                            <a:rect l="0" t="0" r="0" b="0"/>
                            <a:pathLst>
                              <a:path w="4076508" h="2682762">
                                <a:moveTo>
                                  <a:pt x="4076508" y="0"/>
                                </a:moveTo>
                                <a:lnTo>
                                  <a:pt x="4076508" y="38587"/>
                                </a:lnTo>
                                <a:lnTo>
                                  <a:pt x="3931437" y="47792"/>
                                </a:lnTo>
                                <a:cubicBezTo>
                                  <a:pt x="3471803" y="89832"/>
                                  <a:pt x="3018467" y="195745"/>
                                  <a:pt x="2591231" y="362560"/>
                                </a:cubicBezTo>
                                <a:cubicBezTo>
                                  <a:pt x="1833981" y="657213"/>
                                  <a:pt x="1155395" y="1142150"/>
                                  <a:pt x="628827" y="1764907"/>
                                </a:cubicBezTo>
                                <a:cubicBezTo>
                                  <a:pt x="566077" y="1839100"/>
                                  <a:pt x="503732" y="1917612"/>
                                  <a:pt x="438213" y="2005026"/>
                                </a:cubicBezTo>
                                <a:cubicBezTo>
                                  <a:pt x="289494" y="2204651"/>
                                  <a:pt x="157147" y="2412914"/>
                                  <a:pt x="41584" y="2628945"/>
                                </a:cubicBezTo>
                                <a:lnTo>
                                  <a:pt x="14513" y="2682762"/>
                                </a:lnTo>
                                <a:lnTo>
                                  <a:pt x="0" y="2625773"/>
                                </a:lnTo>
                                <a:lnTo>
                                  <a:pt x="7538" y="2610787"/>
                                </a:lnTo>
                                <a:cubicBezTo>
                                  <a:pt x="124017" y="2393048"/>
                                  <a:pt x="257417" y="2183139"/>
                                  <a:pt x="407327" y="1981937"/>
                                </a:cubicBezTo>
                                <a:cubicBezTo>
                                  <a:pt x="473341" y="1893875"/>
                                  <a:pt x="536142" y="1814767"/>
                                  <a:pt x="599351" y="1740015"/>
                                </a:cubicBezTo>
                                <a:cubicBezTo>
                                  <a:pt x="1130071" y="1112355"/>
                                  <a:pt x="1814030" y="623608"/>
                                  <a:pt x="2577211" y="326619"/>
                                </a:cubicBezTo>
                                <a:cubicBezTo>
                                  <a:pt x="3007820" y="158503"/>
                                  <a:pt x="3464707" y="51803"/>
                                  <a:pt x="3927932" y="9431"/>
                                </a:cubicBezTo>
                                <a:lnTo>
                                  <a:pt x="4076508" y="0"/>
                                </a:lnTo>
                                <a:close/>
                              </a:path>
                            </a:pathLst>
                          </a:custGeom>
                          <a:ln w="0" cap="flat">
                            <a:miter lim="127000"/>
                          </a:ln>
                        </wps:spPr>
                        <wps:style>
                          <a:lnRef idx="0">
                            <a:srgbClr val="000000">
                              <a:alpha val="0"/>
                            </a:srgbClr>
                          </a:lnRef>
                          <a:fillRef idx="1">
                            <a:srgbClr val="0088A4"/>
                          </a:fillRef>
                          <a:effectRef idx="0">
                            <a:scrgbClr r="0" g="0" b="0"/>
                          </a:effectRef>
                          <a:fontRef idx="none"/>
                        </wps:style>
                        <wps:bodyPr/>
                      </wps:wsp>
                      <wps:wsp>
                        <wps:cNvPr id="2224" name="Shape 2224"/>
                        <wps:cNvSpPr/>
                        <wps:spPr>
                          <a:xfrm>
                            <a:off x="3416909" y="3413798"/>
                            <a:ext cx="4143097" cy="2433046"/>
                          </a:xfrm>
                          <a:custGeom>
                            <a:avLst/>
                            <a:gdLst/>
                            <a:ahLst/>
                            <a:cxnLst/>
                            <a:rect l="0" t="0" r="0" b="0"/>
                            <a:pathLst>
                              <a:path w="4143097" h="2433046">
                                <a:moveTo>
                                  <a:pt x="4143097" y="0"/>
                                </a:moveTo>
                                <a:lnTo>
                                  <a:pt x="4143097" y="38534"/>
                                </a:lnTo>
                                <a:lnTo>
                                  <a:pt x="4010617" y="39629"/>
                                </a:lnTo>
                                <a:cubicBezTo>
                                  <a:pt x="3556652" y="56035"/>
                                  <a:pt x="3105753" y="135567"/>
                                  <a:pt x="2677541" y="276386"/>
                                </a:cubicBezTo>
                                <a:cubicBezTo>
                                  <a:pt x="1918055" y="524785"/>
                                  <a:pt x="1225423" y="964434"/>
                                  <a:pt x="674497" y="1547821"/>
                                </a:cubicBezTo>
                                <a:cubicBezTo>
                                  <a:pt x="608685" y="1617455"/>
                                  <a:pt x="543217" y="1691217"/>
                                  <a:pt x="474345" y="1773322"/>
                                </a:cubicBezTo>
                                <a:cubicBezTo>
                                  <a:pt x="317444" y="1961393"/>
                                  <a:pt x="176172" y="2158810"/>
                                  <a:pt x="50982" y="2364739"/>
                                </a:cubicBezTo>
                                <a:lnTo>
                                  <a:pt x="11774" y="2433046"/>
                                </a:lnTo>
                                <a:lnTo>
                                  <a:pt x="0" y="2376099"/>
                                </a:lnTo>
                                <a:lnTo>
                                  <a:pt x="17993" y="2344752"/>
                                </a:lnTo>
                                <a:cubicBezTo>
                                  <a:pt x="144186" y="2137171"/>
                                  <a:pt x="286591" y="1938168"/>
                                  <a:pt x="444754" y="1748582"/>
                                </a:cubicBezTo>
                                <a:cubicBezTo>
                                  <a:pt x="514147" y="1665842"/>
                                  <a:pt x="580123" y="1591547"/>
                                  <a:pt x="646468" y="1521329"/>
                                </a:cubicBezTo>
                                <a:cubicBezTo>
                                  <a:pt x="1201788" y="933293"/>
                                  <a:pt x="1899958" y="490114"/>
                                  <a:pt x="2665527" y="239733"/>
                                </a:cubicBezTo>
                                <a:cubicBezTo>
                                  <a:pt x="3097137" y="97795"/>
                                  <a:pt x="3551626" y="17650"/>
                                  <a:pt x="4009210" y="1110"/>
                                </a:cubicBezTo>
                                <a:lnTo>
                                  <a:pt x="4143097" y="0"/>
                                </a:lnTo>
                                <a:close/>
                              </a:path>
                            </a:pathLst>
                          </a:custGeom>
                          <a:ln w="0" cap="flat">
                            <a:miter lim="127000"/>
                          </a:ln>
                        </wps:spPr>
                        <wps:style>
                          <a:lnRef idx="0">
                            <a:srgbClr val="000000">
                              <a:alpha val="0"/>
                            </a:srgbClr>
                          </a:lnRef>
                          <a:fillRef idx="1">
                            <a:srgbClr val="007F9D"/>
                          </a:fillRef>
                          <a:effectRef idx="0">
                            <a:scrgbClr r="0" g="0" b="0"/>
                          </a:effectRef>
                          <a:fontRef idx="none"/>
                        </wps:style>
                        <wps:bodyPr/>
                      </wps:wsp>
                      <wps:wsp>
                        <wps:cNvPr id="2225" name="Shape 2225"/>
                        <wps:cNvSpPr/>
                        <wps:spPr>
                          <a:xfrm>
                            <a:off x="3369997" y="3368160"/>
                            <a:ext cx="4190008" cy="2161072"/>
                          </a:xfrm>
                          <a:custGeom>
                            <a:avLst/>
                            <a:gdLst/>
                            <a:ahLst/>
                            <a:cxnLst/>
                            <a:rect l="0" t="0" r="0" b="0"/>
                            <a:pathLst>
                              <a:path w="4190008" h="2161072">
                                <a:moveTo>
                                  <a:pt x="3901437" y="800"/>
                                </a:moveTo>
                                <a:cubicBezTo>
                                  <a:pt x="3957893" y="0"/>
                                  <a:pt x="4014385" y="183"/>
                                  <a:pt x="4070875" y="1348"/>
                                </a:cubicBezTo>
                                <a:lnTo>
                                  <a:pt x="4190008" y="7132"/>
                                </a:lnTo>
                                <a:lnTo>
                                  <a:pt x="4190008" y="45747"/>
                                </a:lnTo>
                                <a:lnTo>
                                  <a:pt x="4070102" y="39928"/>
                                </a:lnTo>
                                <a:cubicBezTo>
                                  <a:pt x="3621808" y="30677"/>
                                  <a:pt x="3173340" y="83836"/>
                                  <a:pt x="2744136" y="198739"/>
                                </a:cubicBezTo>
                                <a:cubicBezTo>
                                  <a:pt x="1982441" y="400898"/>
                                  <a:pt x="1275737" y="795297"/>
                                  <a:pt x="700427" y="1339301"/>
                                </a:cubicBezTo>
                                <a:cubicBezTo>
                                  <a:pt x="631808" y="1404109"/>
                                  <a:pt x="563216" y="1473108"/>
                                  <a:pt x="490686" y="1550210"/>
                                </a:cubicBezTo>
                                <a:cubicBezTo>
                                  <a:pt x="325622" y="1726718"/>
                                  <a:pt x="175441" y="1913283"/>
                                  <a:pt x="40634" y="2109106"/>
                                </a:cubicBezTo>
                                <a:lnTo>
                                  <a:pt x="6754" y="2161072"/>
                                </a:lnTo>
                                <a:lnTo>
                                  <a:pt x="1222" y="2117087"/>
                                </a:lnTo>
                                <a:lnTo>
                                  <a:pt x="0" y="2100834"/>
                                </a:lnTo>
                                <a:lnTo>
                                  <a:pt x="8843" y="2087271"/>
                                </a:lnTo>
                                <a:cubicBezTo>
                                  <a:pt x="144749" y="1889853"/>
                                  <a:pt x="296157" y="1701771"/>
                                  <a:pt x="462568" y="1523820"/>
                                </a:cubicBezTo>
                                <a:cubicBezTo>
                                  <a:pt x="535631" y="1446121"/>
                                  <a:pt x="604757" y="1376601"/>
                                  <a:pt x="673934" y="1311260"/>
                                </a:cubicBezTo>
                                <a:cubicBezTo>
                                  <a:pt x="1253905" y="762874"/>
                                  <a:pt x="1966325" y="365262"/>
                                  <a:pt x="2734217" y="161478"/>
                                </a:cubicBezTo>
                                <a:cubicBezTo>
                                  <a:pt x="3112793" y="60111"/>
                                  <a:pt x="3506242" y="6396"/>
                                  <a:pt x="3901437" y="800"/>
                                </a:cubicBezTo>
                                <a:close/>
                              </a:path>
                            </a:pathLst>
                          </a:custGeom>
                          <a:ln w="0" cap="flat">
                            <a:miter lim="127000"/>
                          </a:ln>
                        </wps:spPr>
                        <wps:style>
                          <a:lnRef idx="0">
                            <a:srgbClr val="000000">
                              <a:alpha val="0"/>
                            </a:srgbClr>
                          </a:lnRef>
                          <a:fillRef idx="1">
                            <a:srgbClr val="007795"/>
                          </a:fillRef>
                          <a:effectRef idx="0">
                            <a:scrgbClr r="0" g="0" b="0"/>
                          </a:effectRef>
                          <a:fontRef idx="none"/>
                        </wps:style>
                        <wps:bodyPr/>
                      </wps:wsp>
                      <wps:wsp>
                        <wps:cNvPr id="2226" name="Shape 2226"/>
                        <wps:cNvSpPr/>
                        <wps:spPr>
                          <a:xfrm>
                            <a:off x="3351351" y="3302245"/>
                            <a:ext cx="4208655" cy="1874364"/>
                          </a:xfrm>
                          <a:custGeom>
                            <a:avLst/>
                            <a:gdLst/>
                            <a:ahLst/>
                            <a:cxnLst/>
                            <a:rect l="0" t="0" r="0" b="0"/>
                            <a:pathLst>
                              <a:path w="4208655" h="1874364">
                                <a:moveTo>
                                  <a:pt x="3836355" y="8212"/>
                                </a:moveTo>
                                <a:cubicBezTo>
                                  <a:pt x="3925725" y="10265"/>
                                  <a:pt x="4015112" y="14813"/>
                                  <a:pt x="4104360" y="21854"/>
                                </a:cubicBezTo>
                                <a:lnTo>
                                  <a:pt x="4208655" y="33015"/>
                                </a:lnTo>
                                <a:lnTo>
                                  <a:pt x="4208655" y="71800"/>
                                </a:lnTo>
                                <a:lnTo>
                                  <a:pt x="4101382" y="60319"/>
                                </a:lnTo>
                                <a:cubicBezTo>
                                  <a:pt x="3658767" y="25399"/>
                                  <a:pt x="3212706" y="52253"/>
                                  <a:pt x="2782430" y="141351"/>
                                </a:cubicBezTo>
                                <a:cubicBezTo>
                                  <a:pt x="2018499" y="297294"/>
                                  <a:pt x="1297736" y="646443"/>
                                  <a:pt x="698017" y="1151039"/>
                                </a:cubicBezTo>
                                <a:cubicBezTo>
                                  <a:pt x="625982" y="1211593"/>
                                  <a:pt x="554253" y="1275817"/>
                                  <a:pt x="478738" y="1347381"/>
                                </a:cubicBezTo>
                                <a:cubicBezTo>
                                  <a:pt x="305488" y="1512316"/>
                                  <a:pt x="146381" y="1688020"/>
                                  <a:pt x="1946" y="1873736"/>
                                </a:cubicBezTo>
                                <a:lnTo>
                                  <a:pt x="1482" y="1874364"/>
                                </a:lnTo>
                                <a:lnTo>
                                  <a:pt x="0" y="1815235"/>
                                </a:lnTo>
                                <a:lnTo>
                                  <a:pt x="121994" y="1666238"/>
                                </a:lnTo>
                                <a:cubicBezTo>
                                  <a:pt x="225609" y="1545951"/>
                                  <a:pt x="335721" y="1430264"/>
                                  <a:pt x="452170" y="1319403"/>
                                </a:cubicBezTo>
                                <a:cubicBezTo>
                                  <a:pt x="528294" y="1247293"/>
                                  <a:pt x="600570" y="1182561"/>
                                  <a:pt x="673201" y="1121524"/>
                                </a:cubicBezTo>
                                <a:cubicBezTo>
                                  <a:pt x="1277810" y="612775"/>
                                  <a:pt x="2004478" y="260795"/>
                                  <a:pt x="2774670" y="103568"/>
                                </a:cubicBezTo>
                                <a:cubicBezTo>
                                  <a:pt x="3121666" y="31712"/>
                                  <a:pt x="3478875" y="0"/>
                                  <a:pt x="3836355" y="8212"/>
                                </a:cubicBezTo>
                                <a:close/>
                              </a:path>
                            </a:pathLst>
                          </a:custGeom>
                          <a:ln w="0" cap="flat">
                            <a:miter lim="127000"/>
                          </a:ln>
                        </wps:spPr>
                        <wps:style>
                          <a:lnRef idx="0">
                            <a:srgbClr val="000000">
                              <a:alpha val="0"/>
                            </a:srgbClr>
                          </a:lnRef>
                          <a:fillRef idx="1">
                            <a:srgbClr val="006F8D"/>
                          </a:fillRef>
                          <a:effectRef idx="0">
                            <a:scrgbClr r="0" g="0" b="0"/>
                          </a:effectRef>
                          <a:fontRef idx="none"/>
                        </wps:style>
                        <wps:bodyPr/>
                      </wps:wsp>
                      <wps:wsp>
                        <wps:cNvPr id="2227" name="Shape 2227"/>
                        <wps:cNvSpPr/>
                        <wps:spPr>
                          <a:xfrm>
                            <a:off x="3358502" y="3233049"/>
                            <a:ext cx="4201503" cy="1573743"/>
                          </a:xfrm>
                          <a:custGeom>
                            <a:avLst/>
                            <a:gdLst/>
                            <a:ahLst/>
                            <a:cxnLst/>
                            <a:rect l="0" t="0" r="0" b="0"/>
                            <a:pathLst>
                              <a:path w="4201503" h="1573743">
                                <a:moveTo>
                                  <a:pt x="3382336" y="1086"/>
                                </a:moveTo>
                                <a:cubicBezTo>
                                  <a:pt x="3448670" y="0"/>
                                  <a:pt x="3515088" y="322"/>
                                  <a:pt x="3581526" y="2046"/>
                                </a:cubicBezTo>
                                <a:cubicBezTo>
                                  <a:pt x="3758692" y="6645"/>
                                  <a:pt x="3935996" y="21214"/>
                                  <a:pt x="4112203" y="45655"/>
                                </a:cubicBezTo>
                                <a:lnTo>
                                  <a:pt x="4201503" y="60593"/>
                                </a:lnTo>
                                <a:lnTo>
                                  <a:pt x="4201503" y="99667"/>
                                </a:lnTo>
                                <a:lnTo>
                                  <a:pt x="4106933" y="83849"/>
                                </a:lnTo>
                                <a:cubicBezTo>
                                  <a:pt x="3670004" y="23255"/>
                                  <a:pt x="3226292" y="23841"/>
                                  <a:pt x="2794889" y="87158"/>
                                </a:cubicBezTo>
                                <a:cubicBezTo>
                                  <a:pt x="2028775" y="196899"/>
                                  <a:pt x="1293927" y="500785"/>
                                  <a:pt x="669748" y="966011"/>
                                </a:cubicBezTo>
                                <a:cubicBezTo>
                                  <a:pt x="594564" y="1022018"/>
                                  <a:pt x="519710" y="1081454"/>
                                  <a:pt x="440919" y="1147748"/>
                                </a:cubicBezTo>
                                <a:cubicBezTo>
                                  <a:pt x="319958" y="1250008"/>
                                  <a:pt x="204951" y="1357369"/>
                                  <a:pt x="96070" y="1469618"/>
                                </a:cubicBezTo>
                                <a:lnTo>
                                  <a:pt x="0" y="1573743"/>
                                </a:lnTo>
                                <a:lnTo>
                                  <a:pt x="4601" y="1511899"/>
                                </a:lnTo>
                                <a:lnTo>
                                  <a:pt x="68356" y="1442798"/>
                                </a:lnTo>
                                <a:cubicBezTo>
                                  <a:pt x="178138" y="1329618"/>
                                  <a:pt x="294097" y="1221367"/>
                                  <a:pt x="416065" y="1118259"/>
                                </a:cubicBezTo>
                                <a:cubicBezTo>
                                  <a:pt x="495466" y="1051444"/>
                                  <a:pt x="570878" y="991538"/>
                                  <a:pt x="646723" y="935087"/>
                                </a:cubicBezTo>
                                <a:cubicBezTo>
                                  <a:pt x="1276033" y="466050"/>
                                  <a:pt x="2016951" y="159625"/>
                                  <a:pt x="2789352" y="49008"/>
                                </a:cubicBezTo>
                                <a:cubicBezTo>
                                  <a:pt x="2985088" y="20268"/>
                                  <a:pt x="3183333" y="4342"/>
                                  <a:pt x="3382336" y="1086"/>
                                </a:cubicBezTo>
                                <a:close/>
                              </a:path>
                            </a:pathLst>
                          </a:custGeom>
                          <a:ln w="0" cap="flat">
                            <a:miter lim="127000"/>
                          </a:ln>
                        </wps:spPr>
                        <wps:style>
                          <a:lnRef idx="0">
                            <a:srgbClr val="000000">
                              <a:alpha val="0"/>
                            </a:srgbClr>
                          </a:lnRef>
                          <a:fillRef idx="1">
                            <a:srgbClr val="006885"/>
                          </a:fillRef>
                          <a:effectRef idx="0">
                            <a:scrgbClr r="0" g="0" b="0"/>
                          </a:effectRef>
                          <a:fontRef idx="none"/>
                        </wps:style>
                        <wps:bodyPr/>
                      </wps:wsp>
                      <wps:wsp>
                        <wps:cNvPr id="2228" name="Shape 2228"/>
                        <wps:cNvSpPr/>
                        <wps:spPr>
                          <a:xfrm>
                            <a:off x="3399785" y="3133249"/>
                            <a:ext cx="4160220" cy="1284864"/>
                          </a:xfrm>
                          <a:custGeom>
                            <a:avLst/>
                            <a:gdLst/>
                            <a:ahLst/>
                            <a:cxnLst/>
                            <a:rect l="0" t="0" r="0" b="0"/>
                            <a:pathLst>
                              <a:path w="4160220" h="1284864">
                                <a:moveTo>
                                  <a:pt x="3032587" y="9992"/>
                                </a:moveTo>
                                <a:cubicBezTo>
                                  <a:pt x="3383786" y="0"/>
                                  <a:pt x="3738150" y="30493"/>
                                  <a:pt x="4085964" y="100090"/>
                                </a:cubicBezTo>
                                <a:lnTo>
                                  <a:pt x="4160220" y="117119"/>
                                </a:lnTo>
                                <a:lnTo>
                                  <a:pt x="4160220" y="156644"/>
                                </a:lnTo>
                                <a:lnTo>
                                  <a:pt x="4078435" y="137884"/>
                                </a:lnTo>
                                <a:cubicBezTo>
                                  <a:pt x="3647220" y="51584"/>
                                  <a:pt x="3205859" y="25902"/>
                                  <a:pt x="2773210" y="63542"/>
                                </a:cubicBezTo>
                                <a:cubicBezTo>
                                  <a:pt x="2004924" y="127105"/>
                                  <a:pt x="1255992" y="385766"/>
                                  <a:pt x="607327" y="811559"/>
                                </a:cubicBezTo>
                                <a:cubicBezTo>
                                  <a:pt x="528993" y="862918"/>
                                  <a:pt x="451015" y="917579"/>
                                  <a:pt x="368935" y="978717"/>
                                </a:cubicBezTo>
                                <a:cubicBezTo>
                                  <a:pt x="242475" y="1073287"/>
                                  <a:pt x="121654" y="1173271"/>
                                  <a:pt x="6653" y="1278466"/>
                                </a:cubicBezTo>
                                <a:lnTo>
                                  <a:pt x="0" y="1284864"/>
                                </a:lnTo>
                                <a:lnTo>
                                  <a:pt x="10628" y="1223902"/>
                                </a:lnTo>
                                <a:lnTo>
                                  <a:pt x="158887" y="1094914"/>
                                </a:lnTo>
                                <a:cubicBezTo>
                                  <a:pt x="219775" y="1044534"/>
                                  <a:pt x="282107" y="995493"/>
                                  <a:pt x="345859" y="947817"/>
                                </a:cubicBezTo>
                                <a:cubicBezTo>
                                  <a:pt x="428612" y="886172"/>
                                  <a:pt x="507200" y="831079"/>
                                  <a:pt x="586181" y="779301"/>
                                </a:cubicBezTo>
                                <a:cubicBezTo>
                                  <a:pt x="1240206" y="350016"/>
                                  <a:pt x="1995348" y="89196"/>
                                  <a:pt x="2769934" y="25099"/>
                                </a:cubicBezTo>
                                <a:cubicBezTo>
                                  <a:pt x="2857186" y="17519"/>
                                  <a:pt x="2944788" y="12490"/>
                                  <a:pt x="3032587" y="9992"/>
                                </a:cubicBezTo>
                                <a:close/>
                              </a:path>
                            </a:pathLst>
                          </a:custGeom>
                          <a:ln w="0" cap="flat">
                            <a:miter lim="127000"/>
                          </a:ln>
                        </wps:spPr>
                        <wps:style>
                          <a:lnRef idx="0">
                            <a:srgbClr val="000000">
                              <a:alpha val="0"/>
                            </a:srgbClr>
                          </a:lnRef>
                          <a:fillRef idx="1">
                            <a:srgbClr val="00607E"/>
                          </a:fillRef>
                          <a:effectRef idx="0">
                            <a:scrgbClr r="0" g="0" b="0"/>
                          </a:effectRef>
                          <a:fontRef idx="none"/>
                        </wps:style>
                        <wps:bodyPr/>
                      </wps:wsp>
                      <wps:wsp>
                        <wps:cNvPr id="2229" name="Shape 2229"/>
                        <wps:cNvSpPr/>
                        <wps:spPr>
                          <a:xfrm>
                            <a:off x="3478951" y="3032692"/>
                            <a:ext cx="4081055" cy="995068"/>
                          </a:xfrm>
                          <a:custGeom>
                            <a:avLst/>
                            <a:gdLst/>
                            <a:ahLst/>
                            <a:cxnLst/>
                            <a:rect l="0" t="0" r="0" b="0"/>
                            <a:pathLst>
                              <a:path w="4081055" h="995068">
                                <a:moveTo>
                                  <a:pt x="2876953" y="492"/>
                                </a:moveTo>
                                <a:cubicBezTo>
                                  <a:pt x="3260666" y="3937"/>
                                  <a:pt x="3646557" y="56413"/>
                                  <a:pt x="4021948" y="155245"/>
                                </a:cubicBezTo>
                                <a:lnTo>
                                  <a:pt x="4081055" y="172589"/>
                                </a:lnTo>
                                <a:lnTo>
                                  <a:pt x="4081055" y="212769"/>
                                </a:lnTo>
                                <a:lnTo>
                                  <a:pt x="4012304" y="192597"/>
                                </a:lnTo>
                                <a:cubicBezTo>
                                  <a:pt x="3586890" y="80602"/>
                                  <a:pt x="3147851" y="28651"/>
                                  <a:pt x="2713614" y="40557"/>
                                </a:cubicBezTo>
                                <a:cubicBezTo>
                                  <a:pt x="1943105" y="58033"/>
                                  <a:pt x="1180089" y="271443"/>
                                  <a:pt x="506964" y="657778"/>
                                </a:cubicBezTo>
                                <a:cubicBezTo>
                                  <a:pt x="424998" y="704793"/>
                                  <a:pt x="343870" y="754704"/>
                                  <a:pt x="258996" y="810368"/>
                                </a:cubicBezTo>
                                <a:cubicBezTo>
                                  <a:pt x="193025" y="853807"/>
                                  <a:pt x="128381" y="898677"/>
                                  <a:pt x="65091" y="944955"/>
                                </a:cubicBezTo>
                                <a:lnTo>
                                  <a:pt x="0" y="995068"/>
                                </a:lnTo>
                                <a:lnTo>
                                  <a:pt x="17098" y="933248"/>
                                </a:lnTo>
                                <a:lnTo>
                                  <a:pt x="42307" y="913840"/>
                                </a:lnTo>
                                <a:cubicBezTo>
                                  <a:pt x="106123" y="867178"/>
                                  <a:pt x="171304" y="821935"/>
                                  <a:pt x="237825" y="778136"/>
                                </a:cubicBezTo>
                                <a:cubicBezTo>
                                  <a:pt x="323385" y="722052"/>
                                  <a:pt x="405148" y="671722"/>
                                  <a:pt x="487761" y="624326"/>
                                </a:cubicBezTo>
                                <a:cubicBezTo>
                                  <a:pt x="1166475" y="234817"/>
                                  <a:pt x="1935828" y="19628"/>
                                  <a:pt x="2712674" y="2026"/>
                                </a:cubicBezTo>
                                <a:cubicBezTo>
                                  <a:pt x="2767365" y="509"/>
                                  <a:pt x="2822137" y="0"/>
                                  <a:pt x="2876953" y="492"/>
                                </a:cubicBezTo>
                                <a:close/>
                              </a:path>
                            </a:pathLst>
                          </a:custGeom>
                          <a:ln w="0" cap="flat">
                            <a:miter lim="127000"/>
                          </a:ln>
                        </wps:spPr>
                        <wps:style>
                          <a:lnRef idx="0">
                            <a:srgbClr val="000000">
                              <a:alpha val="0"/>
                            </a:srgbClr>
                          </a:lnRef>
                          <a:fillRef idx="1">
                            <a:srgbClr val="005876"/>
                          </a:fillRef>
                          <a:effectRef idx="0">
                            <a:scrgbClr r="0" g="0" b="0"/>
                          </a:effectRef>
                          <a:fontRef idx="none"/>
                        </wps:style>
                        <wps:bodyPr/>
                      </wps:wsp>
                      <wps:wsp>
                        <wps:cNvPr id="2230" name="Shape 2230"/>
                        <wps:cNvSpPr/>
                        <wps:spPr>
                          <a:xfrm>
                            <a:off x="3596669" y="2907032"/>
                            <a:ext cx="3963337" cy="734378"/>
                          </a:xfrm>
                          <a:custGeom>
                            <a:avLst/>
                            <a:gdLst/>
                            <a:ahLst/>
                            <a:cxnLst/>
                            <a:rect l="0" t="0" r="0" b="0"/>
                            <a:pathLst>
                              <a:path w="3963337" h="734378">
                                <a:moveTo>
                                  <a:pt x="2324593" y="2560"/>
                                </a:moveTo>
                                <a:cubicBezTo>
                                  <a:pt x="2421955" y="0"/>
                                  <a:pt x="2519415" y="503"/>
                                  <a:pt x="2616808" y="4105"/>
                                </a:cubicBezTo>
                                <a:cubicBezTo>
                                  <a:pt x="3055863" y="17980"/>
                                  <a:pt x="3496317" y="96823"/>
                                  <a:pt x="3919519" y="235649"/>
                                </a:cubicBezTo>
                                <a:lnTo>
                                  <a:pt x="3963337" y="251396"/>
                                </a:lnTo>
                                <a:lnTo>
                                  <a:pt x="3963337" y="292362"/>
                                </a:lnTo>
                                <a:lnTo>
                                  <a:pt x="3907550" y="272313"/>
                                </a:lnTo>
                                <a:cubicBezTo>
                                  <a:pt x="3487813" y="134617"/>
                                  <a:pt x="3050967" y="56426"/>
                                  <a:pt x="2615500" y="42662"/>
                                </a:cubicBezTo>
                                <a:cubicBezTo>
                                  <a:pt x="1842807" y="14087"/>
                                  <a:pt x="1065655" y="182210"/>
                                  <a:pt x="367993" y="529047"/>
                                </a:cubicBezTo>
                                <a:cubicBezTo>
                                  <a:pt x="282649" y="571478"/>
                                  <a:pt x="198410" y="616639"/>
                                  <a:pt x="110513" y="667071"/>
                                </a:cubicBezTo>
                                <a:lnTo>
                                  <a:pt x="0" y="734378"/>
                                </a:lnTo>
                                <a:lnTo>
                                  <a:pt x="22574" y="675481"/>
                                </a:lnTo>
                                <a:lnTo>
                                  <a:pt x="91286" y="633632"/>
                                </a:lnTo>
                                <a:cubicBezTo>
                                  <a:pt x="179894" y="582793"/>
                                  <a:pt x="264780" y="537276"/>
                                  <a:pt x="350848" y="494516"/>
                                </a:cubicBezTo>
                                <a:cubicBezTo>
                                  <a:pt x="966326" y="188511"/>
                                  <a:pt x="1643060" y="20482"/>
                                  <a:pt x="2324593" y="2560"/>
                                </a:cubicBezTo>
                                <a:close/>
                              </a:path>
                            </a:pathLst>
                          </a:custGeom>
                          <a:ln w="0" cap="flat">
                            <a:miter lim="127000"/>
                          </a:ln>
                        </wps:spPr>
                        <wps:style>
                          <a:lnRef idx="0">
                            <a:srgbClr val="000000">
                              <a:alpha val="0"/>
                            </a:srgbClr>
                          </a:lnRef>
                          <a:fillRef idx="1">
                            <a:srgbClr val="00516F"/>
                          </a:fillRef>
                          <a:effectRef idx="0">
                            <a:scrgbClr r="0" g="0" b="0"/>
                          </a:effectRef>
                          <a:fontRef idx="none"/>
                        </wps:style>
                        <wps:bodyPr/>
                      </wps:wsp>
                      <wps:wsp>
                        <wps:cNvPr id="2231" name="Shape 2231"/>
                        <wps:cNvSpPr/>
                        <wps:spPr>
                          <a:xfrm>
                            <a:off x="3749894" y="2751275"/>
                            <a:ext cx="3810111" cy="518492"/>
                          </a:xfrm>
                          <a:custGeom>
                            <a:avLst/>
                            <a:gdLst/>
                            <a:ahLst/>
                            <a:cxnLst/>
                            <a:rect l="0" t="0" r="0" b="0"/>
                            <a:pathLst>
                              <a:path w="3810111" h="518492">
                                <a:moveTo>
                                  <a:pt x="1897799" y="17023"/>
                                </a:moveTo>
                                <a:cubicBezTo>
                                  <a:pt x="2093818" y="11150"/>
                                  <a:pt x="2290151" y="17523"/>
                                  <a:pt x="2485452" y="36347"/>
                                </a:cubicBezTo>
                                <a:cubicBezTo>
                                  <a:pt x="2926054" y="76130"/>
                                  <a:pt x="3364275" y="181447"/>
                                  <a:pt x="3781640" y="346186"/>
                                </a:cubicBezTo>
                                <a:lnTo>
                                  <a:pt x="3810111" y="358358"/>
                                </a:lnTo>
                                <a:lnTo>
                                  <a:pt x="3810111" y="400278"/>
                                </a:lnTo>
                                <a:lnTo>
                                  <a:pt x="3767535" y="382075"/>
                                </a:lnTo>
                                <a:cubicBezTo>
                                  <a:pt x="3353569" y="218670"/>
                                  <a:pt x="2918921" y="114209"/>
                                  <a:pt x="2481883" y="74752"/>
                                </a:cubicBezTo>
                                <a:cubicBezTo>
                                  <a:pt x="1706980" y="0"/>
                                  <a:pt x="915757" y="122987"/>
                                  <a:pt x="193533" y="430365"/>
                                </a:cubicBezTo>
                                <a:cubicBezTo>
                                  <a:pt x="149280" y="449205"/>
                                  <a:pt x="105313" y="468716"/>
                                  <a:pt x="61006" y="489193"/>
                                </a:cubicBezTo>
                                <a:lnTo>
                                  <a:pt x="0" y="518492"/>
                                </a:lnTo>
                                <a:lnTo>
                                  <a:pt x="27941" y="462284"/>
                                </a:lnTo>
                                <a:lnTo>
                                  <a:pt x="44846" y="454166"/>
                                </a:lnTo>
                                <a:cubicBezTo>
                                  <a:pt x="89504" y="433524"/>
                                  <a:pt x="133818" y="413855"/>
                                  <a:pt x="178420" y="394868"/>
                                </a:cubicBezTo>
                                <a:cubicBezTo>
                                  <a:pt x="724507" y="162458"/>
                                  <a:pt x="1309743" y="34640"/>
                                  <a:pt x="1897799" y="17023"/>
                                </a:cubicBezTo>
                                <a:close/>
                              </a:path>
                            </a:pathLst>
                          </a:custGeom>
                          <a:ln w="0" cap="flat">
                            <a:miter lim="127000"/>
                          </a:ln>
                        </wps:spPr>
                        <wps:style>
                          <a:lnRef idx="0">
                            <a:srgbClr val="000000">
                              <a:alpha val="0"/>
                            </a:srgbClr>
                          </a:lnRef>
                          <a:fillRef idx="1">
                            <a:srgbClr val="004968"/>
                          </a:fillRef>
                          <a:effectRef idx="0">
                            <a:scrgbClr r="0" g="0" b="0"/>
                          </a:effectRef>
                          <a:fontRef idx="none"/>
                        </wps:style>
                        <wps:bodyPr/>
                      </wps:wsp>
                      <wps:wsp>
                        <wps:cNvPr id="2232" name="Shape 2232"/>
                        <wps:cNvSpPr/>
                        <wps:spPr>
                          <a:xfrm>
                            <a:off x="3932065" y="2596697"/>
                            <a:ext cx="3627940" cy="505169"/>
                          </a:xfrm>
                          <a:custGeom>
                            <a:avLst/>
                            <a:gdLst/>
                            <a:ahLst/>
                            <a:cxnLst/>
                            <a:rect l="0" t="0" r="0" b="0"/>
                            <a:pathLst>
                              <a:path w="3627940" h="505169">
                                <a:moveTo>
                                  <a:pt x="1547861" y="12012"/>
                                </a:moveTo>
                                <a:cubicBezTo>
                                  <a:pt x="1609787" y="11336"/>
                                  <a:pt x="1671715" y="11864"/>
                                  <a:pt x="1733602" y="13601"/>
                                </a:cubicBezTo>
                                <a:cubicBezTo>
                                  <a:pt x="1931642" y="19159"/>
                                  <a:pt x="2129268" y="37092"/>
                                  <a:pt x="2325108" y="67534"/>
                                </a:cubicBezTo>
                                <a:cubicBezTo>
                                  <a:pt x="2767354" y="133185"/>
                                  <a:pt x="3203364" y="264960"/>
                                  <a:pt x="3614866" y="455599"/>
                                </a:cubicBezTo>
                                <a:lnTo>
                                  <a:pt x="3627940" y="462108"/>
                                </a:lnTo>
                                <a:lnTo>
                                  <a:pt x="3627940" y="505169"/>
                                </a:lnTo>
                                <a:lnTo>
                                  <a:pt x="3598699" y="490610"/>
                                </a:lnTo>
                                <a:cubicBezTo>
                                  <a:pt x="3190511" y="301501"/>
                                  <a:pt x="2758014" y="170790"/>
                                  <a:pt x="2319317" y="105647"/>
                                </a:cubicBezTo>
                                <a:cubicBezTo>
                                  <a:pt x="1639298" y="0"/>
                                  <a:pt x="937694" y="46282"/>
                                  <a:pt x="272682" y="238920"/>
                                </a:cubicBezTo>
                                <a:lnTo>
                                  <a:pt x="0" y="327214"/>
                                </a:lnTo>
                                <a:lnTo>
                                  <a:pt x="3908" y="320207"/>
                                </a:lnTo>
                                <a:lnTo>
                                  <a:pt x="30969" y="276662"/>
                                </a:lnTo>
                                <a:lnTo>
                                  <a:pt x="261954" y="201872"/>
                                </a:lnTo>
                                <a:cubicBezTo>
                                  <a:pt x="680956" y="80497"/>
                                  <a:pt x="1114375" y="16745"/>
                                  <a:pt x="1547861" y="12012"/>
                                </a:cubicBezTo>
                                <a:close/>
                              </a:path>
                            </a:pathLst>
                          </a:custGeom>
                          <a:ln w="0" cap="flat">
                            <a:miter lim="127000"/>
                          </a:ln>
                        </wps:spPr>
                        <wps:style>
                          <a:lnRef idx="0">
                            <a:srgbClr val="000000">
                              <a:alpha val="0"/>
                            </a:srgbClr>
                          </a:lnRef>
                          <a:fillRef idx="1">
                            <a:srgbClr val="004260"/>
                          </a:fillRef>
                          <a:effectRef idx="0">
                            <a:scrgbClr r="0" g="0" b="0"/>
                          </a:effectRef>
                          <a:fontRef idx="none"/>
                        </wps:style>
                        <wps:bodyPr/>
                      </wps:wsp>
                      <wps:wsp>
                        <wps:cNvPr id="2233" name="Shape 2233"/>
                        <wps:cNvSpPr/>
                        <wps:spPr>
                          <a:xfrm>
                            <a:off x="4135114" y="2427261"/>
                            <a:ext cx="3424892" cy="622991"/>
                          </a:xfrm>
                          <a:custGeom>
                            <a:avLst/>
                            <a:gdLst/>
                            <a:ahLst/>
                            <a:cxnLst/>
                            <a:rect l="0" t="0" r="0" b="0"/>
                            <a:pathLst>
                              <a:path w="3424892" h="622991">
                                <a:moveTo>
                                  <a:pt x="1247780" y="8981"/>
                                </a:moveTo>
                                <a:cubicBezTo>
                                  <a:pt x="1549048" y="15718"/>
                                  <a:pt x="1849310" y="50516"/>
                                  <a:pt x="2143862" y="113567"/>
                                </a:cubicBezTo>
                                <a:cubicBezTo>
                                  <a:pt x="2499030" y="186865"/>
                                  <a:pt x="2847721" y="302810"/>
                                  <a:pt x="3180667" y="457118"/>
                                </a:cubicBezTo>
                                <a:lnTo>
                                  <a:pt x="3424892" y="578786"/>
                                </a:lnTo>
                                <a:lnTo>
                                  <a:pt x="3424892" y="622991"/>
                                </a:lnTo>
                                <a:lnTo>
                                  <a:pt x="3409163" y="614017"/>
                                </a:lnTo>
                                <a:cubicBezTo>
                                  <a:pt x="3006777" y="399200"/>
                                  <a:pt x="2576387" y="242196"/>
                                  <a:pt x="2135912" y="151312"/>
                                </a:cubicBezTo>
                                <a:cubicBezTo>
                                  <a:pt x="1453993" y="5360"/>
                                  <a:pt x="741300" y="11998"/>
                                  <a:pt x="57098" y="168861"/>
                                </a:cubicBezTo>
                                <a:lnTo>
                                  <a:pt x="0" y="183840"/>
                                </a:lnTo>
                                <a:lnTo>
                                  <a:pt x="21425" y="152743"/>
                                </a:lnTo>
                                <a:lnTo>
                                  <a:pt x="35103" y="134771"/>
                                </a:lnTo>
                                <a:lnTo>
                                  <a:pt x="48495" y="131258"/>
                                </a:lnTo>
                                <a:cubicBezTo>
                                  <a:pt x="442609" y="40908"/>
                                  <a:pt x="846088" y="0"/>
                                  <a:pt x="1247780" y="8981"/>
                                </a:cubicBezTo>
                                <a:close/>
                              </a:path>
                            </a:pathLst>
                          </a:custGeom>
                          <a:ln w="0" cap="flat">
                            <a:miter lim="127000"/>
                          </a:ln>
                        </wps:spPr>
                        <wps:style>
                          <a:lnRef idx="0">
                            <a:srgbClr val="000000">
                              <a:alpha val="0"/>
                            </a:srgbClr>
                          </a:lnRef>
                          <a:fillRef idx="1">
                            <a:srgbClr val="003B58"/>
                          </a:fillRef>
                          <a:effectRef idx="0">
                            <a:scrgbClr r="0" g="0" b="0"/>
                          </a:effectRef>
                          <a:fontRef idx="none"/>
                        </wps:style>
                        <wps:bodyPr/>
                      </wps:wsp>
                      <wps:wsp>
                        <wps:cNvPr id="2234" name="Shape 2234"/>
                        <wps:cNvSpPr/>
                        <wps:spPr>
                          <a:xfrm>
                            <a:off x="4351718" y="2244069"/>
                            <a:ext cx="3208288" cy="752533"/>
                          </a:xfrm>
                          <a:custGeom>
                            <a:avLst/>
                            <a:gdLst/>
                            <a:ahLst/>
                            <a:cxnLst/>
                            <a:rect l="0" t="0" r="0" b="0"/>
                            <a:pathLst>
                              <a:path w="3208288" h="752533">
                                <a:moveTo>
                                  <a:pt x="739395" y="3125"/>
                                </a:moveTo>
                                <a:cubicBezTo>
                                  <a:pt x="1148178" y="9375"/>
                                  <a:pt x="1555171" y="66204"/>
                                  <a:pt x="1949011" y="173456"/>
                                </a:cubicBezTo>
                                <a:cubicBezTo>
                                  <a:pt x="2305647" y="267538"/>
                                  <a:pt x="2653255" y="404596"/>
                                  <a:pt x="2982675" y="579762"/>
                                </a:cubicBezTo>
                                <a:lnTo>
                                  <a:pt x="3208288" y="708029"/>
                                </a:lnTo>
                                <a:lnTo>
                                  <a:pt x="3208288" y="752533"/>
                                </a:lnTo>
                                <a:lnTo>
                                  <a:pt x="3206231" y="751205"/>
                                </a:lnTo>
                                <a:cubicBezTo>
                                  <a:pt x="2809672" y="510704"/>
                                  <a:pt x="2381359" y="327394"/>
                                  <a:pt x="1939042" y="210705"/>
                                </a:cubicBezTo>
                                <a:cubicBezTo>
                                  <a:pt x="1352788" y="51085"/>
                                  <a:pt x="737272" y="4008"/>
                                  <a:pt x="130457" y="70052"/>
                                </a:cubicBezTo>
                                <a:lnTo>
                                  <a:pt x="0" y="88359"/>
                                </a:lnTo>
                                <a:lnTo>
                                  <a:pt x="37000" y="44233"/>
                                </a:lnTo>
                                <a:lnTo>
                                  <a:pt x="126300" y="31704"/>
                                </a:lnTo>
                                <a:cubicBezTo>
                                  <a:pt x="330165" y="9520"/>
                                  <a:pt x="535003" y="0"/>
                                  <a:pt x="739395" y="3125"/>
                                </a:cubicBezTo>
                                <a:close/>
                              </a:path>
                            </a:pathLst>
                          </a:custGeom>
                          <a:ln w="0" cap="flat">
                            <a:miter lim="127000"/>
                          </a:ln>
                        </wps:spPr>
                        <wps:style>
                          <a:lnRef idx="0">
                            <a:srgbClr val="000000">
                              <a:alpha val="0"/>
                            </a:srgbClr>
                          </a:lnRef>
                          <a:fillRef idx="1">
                            <a:srgbClr val="00334F"/>
                          </a:fillRef>
                          <a:effectRef idx="0">
                            <a:scrgbClr r="0" g="0" b="0"/>
                          </a:effectRef>
                          <a:fontRef idx="none"/>
                        </wps:style>
                        <wps:bodyPr/>
                      </wps:wsp>
                      <wps:wsp>
                        <wps:cNvPr id="2235" name="Shape 2235"/>
                        <wps:cNvSpPr/>
                        <wps:spPr>
                          <a:xfrm>
                            <a:off x="4576138" y="2043592"/>
                            <a:ext cx="2983867" cy="898193"/>
                          </a:xfrm>
                          <a:custGeom>
                            <a:avLst/>
                            <a:gdLst/>
                            <a:ahLst/>
                            <a:cxnLst/>
                            <a:rect l="0" t="0" r="0" b="0"/>
                            <a:pathLst>
                              <a:path w="2983867" h="898193">
                                <a:moveTo>
                                  <a:pt x="212216" y="337"/>
                                </a:moveTo>
                                <a:cubicBezTo>
                                  <a:pt x="733774" y="3706"/>
                                  <a:pt x="1252662" y="87657"/>
                                  <a:pt x="1746302" y="250646"/>
                                </a:cubicBezTo>
                                <a:cubicBezTo>
                                  <a:pt x="2104405" y="365556"/>
                                  <a:pt x="2450943" y="523750"/>
                                  <a:pt x="2776841" y="719773"/>
                                </a:cubicBezTo>
                                <a:lnTo>
                                  <a:pt x="2983867" y="852409"/>
                                </a:lnTo>
                                <a:lnTo>
                                  <a:pt x="2983867" y="898193"/>
                                </a:lnTo>
                                <a:lnTo>
                                  <a:pt x="2757002" y="752845"/>
                                </a:lnTo>
                                <a:cubicBezTo>
                                  <a:pt x="2433608" y="558326"/>
                                  <a:pt x="2089729" y="401344"/>
                                  <a:pt x="1734352" y="287311"/>
                                </a:cubicBezTo>
                                <a:cubicBezTo>
                                  <a:pt x="1195415" y="109377"/>
                                  <a:pt x="626273" y="26364"/>
                                  <a:pt x="56623" y="40294"/>
                                </a:cubicBezTo>
                                <a:lnTo>
                                  <a:pt x="0" y="42556"/>
                                </a:lnTo>
                                <a:lnTo>
                                  <a:pt x="40798" y="2340"/>
                                </a:lnTo>
                                <a:lnTo>
                                  <a:pt x="55691" y="1745"/>
                                </a:lnTo>
                                <a:cubicBezTo>
                                  <a:pt x="107878" y="469"/>
                                  <a:pt x="160060" y="0"/>
                                  <a:pt x="212216" y="337"/>
                                </a:cubicBezTo>
                                <a:close/>
                              </a:path>
                            </a:pathLst>
                          </a:custGeom>
                          <a:ln w="0" cap="flat">
                            <a:miter lim="127000"/>
                          </a:ln>
                        </wps:spPr>
                        <wps:style>
                          <a:lnRef idx="0">
                            <a:srgbClr val="000000">
                              <a:alpha val="0"/>
                            </a:srgbClr>
                          </a:lnRef>
                          <a:fillRef idx="1">
                            <a:srgbClr val="002A46"/>
                          </a:fillRef>
                          <a:effectRef idx="0">
                            <a:scrgbClr r="0" g="0" b="0"/>
                          </a:effectRef>
                          <a:fontRef idx="none"/>
                        </wps:style>
                        <wps:bodyPr/>
                      </wps:wsp>
                      <wps:wsp>
                        <wps:cNvPr id="2236" name="Shape 2236"/>
                        <wps:cNvSpPr/>
                        <wps:spPr>
                          <a:xfrm>
                            <a:off x="4800339" y="1839445"/>
                            <a:ext cx="2759667" cy="1045623"/>
                          </a:xfrm>
                          <a:custGeom>
                            <a:avLst/>
                            <a:gdLst/>
                            <a:ahLst/>
                            <a:cxnLst/>
                            <a:rect l="0" t="0" r="0" b="0"/>
                            <a:pathLst>
                              <a:path w="2759667" h="1045623">
                                <a:moveTo>
                                  <a:pt x="39999" y="0"/>
                                </a:moveTo>
                                <a:lnTo>
                                  <a:pt x="151253" y="8118"/>
                                </a:lnTo>
                                <a:cubicBezTo>
                                  <a:pt x="628492" y="50361"/>
                                  <a:pt x="1098235" y="158831"/>
                                  <a:pt x="1543755" y="331538"/>
                                </a:cubicBezTo>
                                <a:cubicBezTo>
                                  <a:pt x="1903393" y="467345"/>
                                  <a:pt x="2248884" y="646704"/>
                                  <a:pt x="2571255" y="863579"/>
                                </a:cubicBezTo>
                                <a:lnTo>
                                  <a:pt x="2759667" y="998234"/>
                                </a:lnTo>
                                <a:lnTo>
                                  <a:pt x="2759667" y="1045623"/>
                                </a:lnTo>
                                <a:lnTo>
                                  <a:pt x="2549774" y="895615"/>
                                </a:lnTo>
                                <a:cubicBezTo>
                                  <a:pt x="2229831" y="680372"/>
                                  <a:pt x="1886934" y="502365"/>
                                  <a:pt x="1529962" y="367580"/>
                                </a:cubicBezTo>
                                <a:cubicBezTo>
                                  <a:pt x="1087721" y="196130"/>
                                  <a:pt x="621475" y="88456"/>
                                  <a:pt x="147808" y="46525"/>
                                </a:cubicBezTo>
                                <a:lnTo>
                                  <a:pt x="0" y="35740"/>
                                </a:lnTo>
                                <a:lnTo>
                                  <a:pt x="38801" y="975"/>
                                </a:lnTo>
                                <a:lnTo>
                                  <a:pt x="39999" y="0"/>
                                </a:lnTo>
                                <a:close/>
                              </a:path>
                            </a:pathLst>
                          </a:custGeom>
                          <a:ln w="0" cap="flat">
                            <a:miter lim="127000"/>
                          </a:ln>
                        </wps:spPr>
                        <wps:style>
                          <a:lnRef idx="0">
                            <a:srgbClr val="000000">
                              <a:alpha val="0"/>
                            </a:srgbClr>
                          </a:lnRef>
                          <a:fillRef idx="1">
                            <a:srgbClr val="00213D"/>
                          </a:fillRef>
                          <a:effectRef idx="0">
                            <a:scrgbClr r="0" g="0" b="0"/>
                          </a:effectRef>
                          <a:fontRef idx="none"/>
                        </wps:style>
                        <wps:bodyPr/>
                      </wps:wsp>
                      <wps:wsp>
                        <wps:cNvPr id="2237" name="Shape 2237"/>
                        <wps:cNvSpPr/>
                        <wps:spPr>
                          <a:xfrm>
                            <a:off x="5018695" y="1663809"/>
                            <a:ext cx="2541310" cy="1162383"/>
                          </a:xfrm>
                          <a:custGeom>
                            <a:avLst/>
                            <a:gdLst/>
                            <a:ahLst/>
                            <a:cxnLst/>
                            <a:rect l="0" t="0" r="0" b="0"/>
                            <a:pathLst>
                              <a:path w="2541310" h="1162383">
                                <a:moveTo>
                                  <a:pt x="43855" y="0"/>
                                </a:moveTo>
                                <a:lnTo>
                                  <a:pt x="101196" y="8809"/>
                                </a:lnTo>
                                <a:cubicBezTo>
                                  <a:pt x="530615" y="81593"/>
                                  <a:pt x="949851" y="207319"/>
                                  <a:pt x="1346974" y="383964"/>
                                </a:cubicBezTo>
                                <a:cubicBezTo>
                                  <a:pt x="1708155" y="540694"/>
                                  <a:pt x="2052605" y="741221"/>
                                  <a:pt x="2371451" y="978938"/>
                                </a:cubicBezTo>
                                <a:lnTo>
                                  <a:pt x="2541310" y="1113230"/>
                                </a:lnTo>
                                <a:lnTo>
                                  <a:pt x="2541310" y="1162383"/>
                                </a:lnTo>
                                <a:lnTo>
                                  <a:pt x="2348434" y="1009886"/>
                                </a:lnTo>
                                <a:cubicBezTo>
                                  <a:pt x="2031936" y="773911"/>
                                  <a:pt x="1690013" y="574851"/>
                                  <a:pt x="1331454" y="419270"/>
                                </a:cubicBezTo>
                                <a:cubicBezTo>
                                  <a:pt x="937189" y="243883"/>
                                  <a:pt x="520991" y="119086"/>
                                  <a:pt x="94705" y="46842"/>
                                </a:cubicBezTo>
                                <a:lnTo>
                                  <a:pt x="0" y="32295"/>
                                </a:lnTo>
                                <a:lnTo>
                                  <a:pt x="43855" y="0"/>
                                </a:lnTo>
                                <a:close/>
                              </a:path>
                            </a:pathLst>
                          </a:custGeom>
                          <a:ln w="0" cap="flat">
                            <a:miter lim="127000"/>
                          </a:ln>
                        </wps:spPr>
                        <wps:style>
                          <a:lnRef idx="0">
                            <a:srgbClr val="000000">
                              <a:alpha val="0"/>
                            </a:srgbClr>
                          </a:lnRef>
                          <a:fillRef idx="1">
                            <a:srgbClr val="001532"/>
                          </a:fillRef>
                          <a:effectRef idx="0">
                            <a:scrgbClr r="0" g="0" b="0"/>
                          </a:effectRef>
                          <a:fontRef idx="none"/>
                        </wps:style>
                        <wps:bodyPr/>
                      </wps:wsp>
                      <wps:wsp>
                        <wps:cNvPr id="2238" name="Shape 2238"/>
                        <wps:cNvSpPr/>
                        <wps:spPr>
                          <a:xfrm>
                            <a:off x="5231360" y="1515319"/>
                            <a:ext cx="2328646" cy="1249731"/>
                          </a:xfrm>
                          <a:custGeom>
                            <a:avLst/>
                            <a:gdLst/>
                            <a:ahLst/>
                            <a:cxnLst/>
                            <a:rect l="0" t="0" r="0" b="0"/>
                            <a:pathLst>
                              <a:path w="2328646" h="1249731">
                                <a:moveTo>
                                  <a:pt x="44105" y="0"/>
                                </a:moveTo>
                                <a:lnTo>
                                  <a:pt x="60913" y="3932"/>
                                </a:lnTo>
                                <a:cubicBezTo>
                                  <a:pt x="439683" y="98750"/>
                                  <a:pt x="807376" y="234459"/>
                                  <a:pt x="1155852" y="409265"/>
                                </a:cubicBezTo>
                                <a:cubicBezTo>
                                  <a:pt x="1518615" y="586969"/>
                                  <a:pt x="1862045" y="808702"/>
                                  <a:pt x="2177364" y="1067266"/>
                                </a:cubicBezTo>
                                <a:lnTo>
                                  <a:pt x="2328646" y="1198668"/>
                                </a:lnTo>
                                <a:lnTo>
                                  <a:pt x="2328646" y="1249731"/>
                                </a:lnTo>
                                <a:lnTo>
                                  <a:pt x="2152937" y="1097114"/>
                                </a:lnTo>
                                <a:cubicBezTo>
                                  <a:pt x="1839881" y="840411"/>
                                  <a:pt x="1498905" y="620269"/>
                                  <a:pt x="1138707" y="443821"/>
                                </a:cubicBezTo>
                                <a:cubicBezTo>
                                  <a:pt x="792692" y="270239"/>
                                  <a:pt x="427626" y="135501"/>
                                  <a:pt x="51567" y="41366"/>
                                </a:cubicBezTo>
                                <a:lnTo>
                                  <a:pt x="0" y="29304"/>
                                </a:lnTo>
                                <a:lnTo>
                                  <a:pt x="44105" y="0"/>
                                </a:lnTo>
                                <a:close/>
                              </a:path>
                            </a:pathLst>
                          </a:custGeom>
                          <a:ln w="0" cap="flat">
                            <a:miter lim="127000"/>
                          </a:ln>
                        </wps:spPr>
                        <wps:style>
                          <a:lnRef idx="0">
                            <a:srgbClr val="000000">
                              <a:alpha val="0"/>
                            </a:srgbClr>
                          </a:lnRef>
                          <a:fillRef idx="1">
                            <a:srgbClr val="000B1F"/>
                          </a:fillRef>
                          <a:effectRef idx="0">
                            <a:scrgbClr r="0" g="0" b="0"/>
                          </a:effectRef>
                          <a:fontRef idx="none"/>
                        </wps:style>
                        <wps:bodyPr/>
                      </wps:wsp>
                      <wps:wsp>
                        <wps:cNvPr id="2239" name="Shape 2239"/>
                        <wps:cNvSpPr/>
                        <wps:spPr>
                          <a:xfrm>
                            <a:off x="5433458" y="1391096"/>
                            <a:ext cx="2126548" cy="1310497"/>
                          </a:xfrm>
                          <a:custGeom>
                            <a:avLst/>
                            <a:gdLst/>
                            <a:ahLst/>
                            <a:cxnLst/>
                            <a:rect l="0" t="0" r="0" b="0"/>
                            <a:pathLst>
                              <a:path w="2126548" h="1310497">
                                <a:moveTo>
                                  <a:pt x="44025" y="0"/>
                                </a:moveTo>
                                <a:lnTo>
                                  <a:pt x="196546" y="53252"/>
                                </a:lnTo>
                                <a:cubicBezTo>
                                  <a:pt x="465060" y="151718"/>
                                  <a:pt x="725620" y="271000"/>
                                  <a:pt x="975223" y="410303"/>
                                </a:cubicBezTo>
                                <a:cubicBezTo>
                                  <a:pt x="1339573" y="609046"/>
                                  <a:pt x="1681987" y="852000"/>
                                  <a:pt x="1993778" y="1131398"/>
                                </a:cubicBezTo>
                                <a:lnTo>
                                  <a:pt x="2126548" y="1257350"/>
                                </a:lnTo>
                                <a:lnTo>
                                  <a:pt x="2126548" y="1310497"/>
                                </a:lnTo>
                                <a:lnTo>
                                  <a:pt x="1968068" y="1160153"/>
                                </a:lnTo>
                                <a:cubicBezTo>
                                  <a:pt x="1658460" y="882708"/>
                                  <a:pt x="1318441" y="641450"/>
                                  <a:pt x="956604" y="444085"/>
                                </a:cubicBezTo>
                                <a:cubicBezTo>
                                  <a:pt x="659119" y="278060"/>
                                  <a:pt x="345987" y="140677"/>
                                  <a:pt x="22352" y="33296"/>
                                </a:cubicBezTo>
                                <a:lnTo>
                                  <a:pt x="0" y="26262"/>
                                </a:lnTo>
                                <a:lnTo>
                                  <a:pt x="44025" y="0"/>
                                </a:lnTo>
                                <a:close/>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2240" name="Shape 2240"/>
                        <wps:cNvSpPr/>
                        <wps:spPr>
                          <a:xfrm>
                            <a:off x="5431904" y="1392312"/>
                            <a:ext cx="2128102" cy="1307671"/>
                          </a:xfrm>
                          <a:custGeom>
                            <a:avLst/>
                            <a:gdLst/>
                            <a:ahLst/>
                            <a:cxnLst/>
                            <a:rect l="0" t="0" r="0" b="0"/>
                            <a:pathLst>
                              <a:path w="2128102" h="1307671">
                                <a:moveTo>
                                  <a:pt x="43540" y="0"/>
                                </a:moveTo>
                                <a:lnTo>
                                  <a:pt x="175826" y="44243"/>
                                </a:lnTo>
                                <a:cubicBezTo>
                                  <a:pt x="263349" y="75960"/>
                                  <a:pt x="350346" y="109948"/>
                                  <a:pt x="436780" y="146205"/>
                                </a:cubicBezTo>
                                <a:cubicBezTo>
                                  <a:pt x="538214" y="188420"/>
                                  <a:pt x="641478" y="235626"/>
                                  <a:pt x="752362" y="290490"/>
                                </a:cubicBezTo>
                                <a:cubicBezTo>
                                  <a:pt x="1165226" y="494325"/>
                                  <a:pt x="1550764" y="749338"/>
                                  <a:pt x="1899293" y="1047250"/>
                                </a:cubicBezTo>
                                <a:lnTo>
                                  <a:pt x="2128102" y="1255402"/>
                                </a:lnTo>
                                <a:lnTo>
                                  <a:pt x="2128102" y="1307671"/>
                                </a:lnTo>
                                <a:lnTo>
                                  <a:pt x="2126757" y="1306286"/>
                                </a:lnTo>
                                <a:cubicBezTo>
                                  <a:pt x="1717853" y="910504"/>
                                  <a:pt x="1247768" y="578070"/>
                                  <a:pt x="735268" y="325047"/>
                                </a:cubicBezTo>
                                <a:cubicBezTo>
                                  <a:pt x="625121" y="270551"/>
                                  <a:pt x="522632" y="223701"/>
                                  <a:pt x="421921" y="181804"/>
                                </a:cubicBezTo>
                                <a:cubicBezTo>
                                  <a:pt x="336917" y="146145"/>
                                  <a:pt x="251359" y="112684"/>
                                  <a:pt x="165286" y="81429"/>
                                </a:cubicBezTo>
                                <a:lnTo>
                                  <a:pt x="0" y="25973"/>
                                </a:lnTo>
                                <a:lnTo>
                                  <a:pt x="43540" y="0"/>
                                </a:lnTo>
                                <a:close/>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2241" name="Shape 2241"/>
                        <wps:cNvSpPr/>
                        <wps:spPr>
                          <a:xfrm>
                            <a:off x="5593262" y="1302663"/>
                            <a:ext cx="1966743" cy="1236103"/>
                          </a:xfrm>
                          <a:custGeom>
                            <a:avLst/>
                            <a:gdLst/>
                            <a:ahLst/>
                            <a:cxnLst/>
                            <a:rect l="0" t="0" r="0" b="0"/>
                            <a:pathLst>
                              <a:path w="1966743" h="1236103">
                                <a:moveTo>
                                  <a:pt x="46939" y="0"/>
                                </a:moveTo>
                                <a:lnTo>
                                  <a:pt x="296345" y="95899"/>
                                </a:lnTo>
                                <a:cubicBezTo>
                                  <a:pt x="380160" y="130541"/>
                                  <a:pt x="463364" y="167365"/>
                                  <a:pt x="545917" y="206360"/>
                                </a:cubicBezTo>
                                <a:cubicBezTo>
                                  <a:pt x="643033" y="251877"/>
                                  <a:pt x="741458" y="302245"/>
                                  <a:pt x="846805" y="360284"/>
                                </a:cubicBezTo>
                                <a:cubicBezTo>
                                  <a:pt x="1240092" y="576515"/>
                                  <a:pt x="1604544" y="841357"/>
                                  <a:pt x="1931086" y="1146343"/>
                                </a:cubicBezTo>
                                <a:lnTo>
                                  <a:pt x="1966743" y="1181771"/>
                                </a:lnTo>
                                <a:lnTo>
                                  <a:pt x="1966743" y="1236103"/>
                                </a:lnTo>
                                <a:lnTo>
                                  <a:pt x="1904756" y="1174513"/>
                                </a:lnTo>
                                <a:cubicBezTo>
                                  <a:pt x="1580550" y="871710"/>
                                  <a:pt x="1218699" y="608760"/>
                                  <a:pt x="828212" y="394066"/>
                                </a:cubicBezTo>
                                <a:cubicBezTo>
                                  <a:pt x="723590" y="336434"/>
                                  <a:pt x="625889" y="286447"/>
                                  <a:pt x="529495" y="241285"/>
                                </a:cubicBezTo>
                                <a:cubicBezTo>
                                  <a:pt x="365554" y="163838"/>
                                  <a:pt x="199035" y="95018"/>
                                  <a:pt x="30240" y="34901"/>
                                </a:cubicBezTo>
                                <a:lnTo>
                                  <a:pt x="0" y="24977"/>
                                </a:lnTo>
                                <a:lnTo>
                                  <a:pt x="46939" y="0"/>
                                </a:lnTo>
                                <a:close/>
                              </a:path>
                            </a:pathLst>
                          </a:custGeom>
                          <a:ln w="0" cap="flat">
                            <a:miter lim="127000"/>
                          </a:ln>
                        </wps:spPr>
                        <wps:style>
                          <a:lnRef idx="0">
                            <a:srgbClr val="000000">
                              <a:alpha val="0"/>
                            </a:srgbClr>
                          </a:lnRef>
                          <a:fillRef idx="1">
                            <a:srgbClr val="000B1F"/>
                          </a:fillRef>
                          <a:effectRef idx="0">
                            <a:scrgbClr r="0" g="0" b="0"/>
                          </a:effectRef>
                          <a:fontRef idx="none"/>
                        </wps:style>
                        <wps:bodyPr/>
                      </wps:wsp>
                      <wps:wsp>
                        <wps:cNvPr id="2242" name="Shape 2242"/>
                        <wps:cNvSpPr/>
                        <wps:spPr>
                          <a:xfrm>
                            <a:off x="5774247" y="1213825"/>
                            <a:ext cx="1785759" cy="1146502"/>
                          </a:xfrm>
                          <a:custGeom>
                            <a:avLst/>
                            <a:gdLst/>
                            <a:ahLst/>
                            <a:cxnLst/>
                            <a:rect l="0" t="0" r="0" b="0"/>
                            <a:pathLst>
                              <a:path w="1785759" h="1146502">
                                <a:moveTo>
                                  <a:pt x="48475" y="0"/>
                                </a:moveTo>
                                <a:lnTo>
                                  <a:pt x="154929" y="40494"/>
                                </a:lnTo>
                                <a:cubicBezTo>
                                  <a:pt x="317831" y="107175"/>
                                  <a:pt x="478101" y="182290"/>
                                  <a:pt x="635448" y="265751"/>
                                </a:cubicBezTo>
                                <a:cubicBezTo>
                                  <a:pt x="728336" y="314697"/>
                                  <a:pt x="821960" y="368189"/>
                                  <a:pt x="921642" y="429314"/>
                                </a:cubicBezTo>
                                <a:cubicBezTo>
                                  <a:pt x="1201977" y="600840"/>
                                  <a:pt x="1465221" y="798250"/>
                                  <a:pt x="1707804" y="1017885"/>
                                </a:cubicBezTo>
                                <a:lnTo>
                                  <a:pt x="1785759" y="1092974"/>
                                </a:lnTo>
                                <a:lnTo>
                                  <a:pt x="1785759" y="1146502"/>
                                </a:lnTo>
                                <a:lnTo>
                                  <a:pt x="1681918" y="1046476"/>
                                </a:lnTo>
                                <a:cubicBezTo>
                                  <a:pt x="1441111" y="828447"/>
                                  <a:pt x="1179795" y="632481"/>
                                  <a:pt x="901513" y="462207"/>
                                </a:cubicBezTo>
                                <a:cubicBezTo>
                                  <a:pt x="802504" y="401526"/>
                                  <a:pt x="709603" y="348403"/>
                                  <a:pt x="617414" y="299851"/>
                                </a:cubicBezTo>
                                <a:cubicBezTo>
                                  <a:pt x="461211" y="216989"/>
                                  <a:pt x="302105" y="142416"/>
                                  <a:pt x="140389" y="76218"/>
                                </a:cubicBezTo>
                                <a:lnTo>
                                  <a:pt x="0" y="22815"/>
                                </a:lnTo>
                                <a:lnTo>
                                  <a:pt x="48475" y="0"/>
                                </a:lnTo>
                                <a:close/>
                              </a:path>
                            </a:pathLst>
                          </a:custGeom>
                          <a:ln w="0" cap="flat">
                            <a:miter lim="127000"/>
                          </a:ln>
                        </wps:spPr>
                        <wps:style>
                          <a:lnRef idx="0">
                            <a:srgbClr val="000000">
                              <a:alpha val="0"/>
                            </a:srgbClr>
                          </a:lnRef>
                          <a:fillRef idx="1">
                            <a:srgbClr val="001532"/>
                          </a:fillRef>
                          <a:effectRef idx="0">
                            <a:scrgbClr r="0" g="0" b="0"/>
                          </a:effectRef>
                          <a:fontRef idx="none"/>
                        </wps:style>
                        <wps:bodyPr/>
                      </wps:wsp>
                      <wps:wsp>
                        <wps:cNvPr id="2243" name="Shape 2243"/>
                        <wps:cNvSpPr/>
                        <wps:spPr>
                          <a:xfrm>
                            <a:off x="5982612" y="1124497"/>
                            <a:ext cx="1577393" cy="1040508"/>
                          </a:xfrm>
                          <a:custGeom>
                            <a:avLst/>
                            <a:gdLst/>
                            <a:ahLst/>
                            <a:cxnLst/>
                            <a:rect l="0" t="0" r="0" b="0"/>
                            <a:pathLst>
                              <a:path w="1577393" h="1040508">
                                <a:moveTo>
                                  <a:pt x="49576" y="0"/>
                                </a:moveTo>
                                <a:lnTo>
                                  <a:pt x="239371" y="82988"/>
                                </a:lnTo>
                                <a:cubicBezTo>
                                  <a:pt x="395177" y="155815"/>
                                  <a:pt x="548017" y="236750"/>
                                  <a:pt x="697607" y="325695"/>
                                </a:cubicBezTo>
                                <a:cubicBezTo>
                                  <a:pt x="786164" y="378019"/>
                                  <a:pt x="875014" y="434699"/>
                                  <a:pt x="969146" y="498936"/>
                                </a:cubicBezTo>
                                <a:cubicBezTo>
                                  <a:pt x="1146273" y="619532"/>
                                  <a:pt x="1315418" y="750979"/>
                                  <a:pt x="1475600" y="892169"/>
                                </a:cubicBezTo>
                                <a:lnTo>
                                  <a:pt x="1577393" y="987651"/>
                                </a:lnTo>
                                <a:lnTo>
                                  <a:pt x="1577393" y="1040508"/>
                                </a:lnTo>
                                <a:lnTo>
                                  <a:pt x="1450093" y="921100"/>
                                </a:lnTo>
                                <a:cubicBezTo>
                                  <a:pt x="1291111" y="780967"/>
                                  <a:pt x="1123232" y="650501"/>
                                  <a:pt x="947429" y="530800"/>
                                </a:cubicBezTo>
                                <a:cubicBezTo>
                                  <a:pt x="853970" y="467020"/>
                                  <a:pt x="765819" y="410810"/>
                                  <a:pt x="677947" y="358855"/>
                                </a:cubicBezTo>
                                <a:cubicBezTo>
                                  <a:pt x="529462" y="270574"/>
                                  <a:pt x="377756" y="190243"/>
                                  <a:pt x="223108" y="117960"/>
                                </a:cubicBezTo>
                                <a:lnTo>
                                  <a:pt x="0" y="20408"/>
                                </a:lnTo>
                                <a:lnTo>
                                  <a:pt x="49576" y="0"/>
                                </a:lnTo>
                                <a:close/>
                              </a:path>
                            </a:pathLst>
                          </a:custGeom>
                          <a:ln w="0" cap="flat">
                            <a:miter lim="127000"/>
                          </a:ln>
                        </wps:spPr>
                        <wps:style>
                          <a:lnRef idx="0">
                            <a:srgbClr val="000000">
                              <a:alpha val="0"/>
                            </a:srgbClr>
                          </a:lnRef>
                          <a:fillRef idx="1">
                            <a:srgbClr val="00213D"/>
                          </a:fillRef>
                          <a:effectRef idx="0">
                            <a:scrgbClr r="0" g="0" b="0"/>
                          </a:effectRef>
                          <a:fontRef idx="none"/>
                        </wps:style>
                        <wps:bodyPr/>
                      </wps:wsp>
                      <wps:wsp>
                        <wps:cNvPr id="2244" name="Shape 2244"/>
                        <wps:cNvSpPr/>
                        <wps:spPr>
                          <a:xfrm>
                            <a:off x="6214960" y="1038862"/>
                            <a:ext cx="1345045" cy="913826"/>
                          </a:xfrm>
                          <a:custGeom>
                            <a:avLst/>
                            <a:gdLst/>
                            <a:ahLst/>
                            <a:cxnLst/>
                            <a:rect l="0" t="0" r="0" b="0"/>
                            <a:pathLst>
                              <a:path w="1345045" h="913826">
                                <a:moveTo>
                                  <a:pt x="53255" y="0"/>
                                </a:moveTo>
                                <a:lnTo>
                                  <a:pt x="74392" y="9258"/>
                                </a:lnTo>
                                <a:cubicBezTo>
                                  <a:pt x="302298" y="116003"/>
                                  <a:pt x="523072" y="240379"/>
                                  <a:pt x="735799" y="382016"/>
                                </a:cubicBezTo>
                                <a:cubicBezTo>
                                  <a:pt x="819885" y="437667"/>
                                  <a:pt x="903908" y="497497"/>
                                  <a:pt x="992643" y="564883"/>
                                </a:cubicBezTo>
                                <a:cubicBezTo>
                                  <a:pt x="1076348" y="628345"/>
                                  <a:pt x="1157957" y="694351"/>
                                  <a:pt x="1237357" y="762760"/>
                                </a:cubicBezTo>
                                <a:lnTo>
                                  <a:pt x="1345045" y="861527"/>
                                </a:lnTo>
                                <a:lnTo>
                                  <a:pt x="1345045" y="913826"/>
                                </a:lnTo>
                                <a:lnTo>
                                  <a:pt x="1212191" y="791974"/>
                                </a:lnTo>
                                <a:cubicBezTo>
                                  <a:pt x="1133398" y="724087"/>
                                  <a:pt x="1052413" y="658584"/>
                                  <a:pt x="969351" y="595604"/>
                                </a:cubicBezTo>
                                <a:cubicBezTo>
                                  <a:pt x="881264" y="528726"/>
                                  <a:pt x="797901" y="469366"/>
                                  <a:pt x="714475" y="414134"/>
                                </a:cubicBezTo>
                                <a:cubicBezTo>
                                  <a:pt x="503358" y="273574"/>
                                  <a:pt x="284261" y="150142"/>
                                  <a:pt x="58093" y="44209"/>
                                </a:cubicBezTo>
                                <a:lnTo>
                                  <a:pt x="0" y="18763"/>
                                </a:lnTo>
                                <a:lnTo>
                                  <a:pt x="50938" y="694"/>
                                </a:lnTo>
                                <a:lnTo>
                                  <a:pt x="53255" y="0"/>
                                </a:lnTo>
                                <a:close/>
                              </a:path>
                            </a:pathLst>
                          </a:custGeom>
                          <a:ln w="0" cap="flat">
                            <a:miter lim="127000"/>
                          </a:ln>
                        </wps:spPr>
                        <wps:style>
                          <a:lnRef idx="0">
                            <a:srgbClr val="000000">
                              <a:alpha val="0"/>
                            </a:srgbClr>
                          </a:lnRef>
                          <a:fillRef idx="1">
                            <a:srgbClr val="002A46"/>
                          </a:fillRef>
                          <a:effectRef idx="0">
                            <a:scrgbClr r="0" g="0" b="0"/>
                          </a:effectRef>
                          <a:fontRef idx="none"/>
                        </wps:style>
                        <wps:bodyPr/>
                      </wps:wsp>
                      <wps:wsp>
                        <wps:cNvPr id="2245" name="Shape 2245"/>
                        <wps:cNvSpPr/>
                        <wps:spPr>
                          <a:xfrm>
                            <a:off x="6476675" y="962677"/>
                            <a:ext cx="1083330" cy="760255"/>
                          </a:xfrm>
                          <a:custGeom>
                            <a:avLst/>
                            <a:gdLst/>
                            <a:ahLst/>
                            <a:cxnLst/>
                            <a:rect l="0" t="0" r="0" b="0"/>
                            <a:pathLst>
                              <a:path w="1083330" h="760255">
                                <a:moveTo>
                                  <a:pt x="57652" y="0"/>
                                </a:moveTo>
                                <a:lnTo>
                                  <a:pt x="115956" y="29317"/>
                                </a:lnTo>
                                <a:cubicBezTo>
                                  <a:pt x="333712" y="145766"/>
                                  <a:pt x="543561" y="279117"/>
                                  <a:pt x="744630" y="428954"/>
                                </a:cubicBezTo>
                                <a:cubicBezTo>
                                  <a:pt x="824868" y="488428"/>
                                  <a:pt x="904104" y="551408"/>
                                  <a:pt x="986793" y="621474"/>
                                </a:cubicBezTo>
                                <a:lnTo>
                                  <a:pt x="1083330" y="708377"/>
                                </a:lnTo>
                                <a:lnTo>
                                  <a:pt x="1083330" y="760255"/>
                                </a:lnTo>
                                <a:lnTo>
                                  <a:pt x="961876" y="650925"/>
                                </a:lnTo>
                                <a:cubicBezTo>
                                  <a:pt x="879808" y="581392"/>
                                  <a:pt x="801221" y="518908"/>
                                  <a:pt x="721643" y="459917"/>
                                </a:cubicBezTo>
                                <a:cubicBezTo>
                                  <a:pt x="522118" y="311227"/>
                                  <a:pt x="313888" y="178905"/>
                                  <a:pt x="97822" y="63357"/>
                                </a:cubicBezTo>
                                <a:lnTo>
                                  <a:pt x="0" y="14170"/>
                                </a:lnTo>
                                <a:lnTo>
                                  <a:pt x="57652" y="0"/>
                                </a:lnTo>
                                <a:close/>
                              </a:path>
                            </a:pathLst>
                          </a:custGeom>
                          <a:ln w="0" cap="flat">
                            <a:miter lim="127000"/>
                          </a:ln>
                        </wps:spPr>
                        <wps:style>
                          <a:lnRef idx="0">
                            <a:srgbClr val="000000">
                              <a:alpha val="0"/>
                            </a:srgbClr>
                          </a:lnRef>
                          <a:fillRef idx="1">
                            <a:srgbClr val="00334F"/>
                          </a:fillRef>
                          <a:effectRef idx="0">
                            <a:scrgbClr r="0" g="0" b="0"/>
                          </a:effectRef>
                          <a:fontRef idx="none"/>
                        </wps:style>
                        <wps:bodyPr/>
                      </wps:wsp>
                      <wps:wsp>
                        <wps:cNvPr id="2246" name="Shape 2246"/>
                        <wps:cNvSpPr/>
                        <wps:spPr>
                          <a:xfrm>
                            <a:off x="6772015" y="898083"/>
                            <a:ext cx="787991" cy="573800"/>
                          </a:xfrm>
                          <a:custGeom>
                            <a:avLst/>
                            <a:gdLst/>
                            <a:ahLst/>
                            <a:cxnLst/>
                            <a:rect l="0" t="0" r="0" b="0"/>
                            <a:pathLst>
                              <a:path w="787991" h="573800">
                                <a:moveTo>
                                  <a:pt x="57960" y="0"/>
                                </a:moveTo>
                                <a:lnTo>
                                  <a:pt x="123872" y="37815"/>
                                </a:lnTo>
                                <a:cubicBezTo>
                                  <a:pt x="331475" y="163970"/>
                                  <a:pt x="530406" y="306302"/>
                                  <a:pt x="719825" y="464355"/>
                                </a:cubicBezTo>
                                <a:lnTo>
                                  <a:pt x="787991" y="522942"/>
                                </a:lnTo>
                                <a:lnTo>
                                  <a:pt x="787991" y="573800"/>
                                </a:lnTo>
                                <a:lnTo>
                                  <a:pt x="695161" y="493997"/>
                                </a:lnTo>
                                <a:cubicBezTo>
                                  <a:pt x="507219" y="337177"/>
                                  <a:pt x="309852" y="195963"/>
                                  <a:pt x="103887" y="70803"/>
                                </a:cubicBezTo>
                                <a:lnTo>
                                  <a:pt x="0" y="11200"/>
                                </a:lnTo>
                                <a:lnTo>
                                  <a:pt x="57960" y="0"/>
                                </a:lnTo>
                                <a:close/>
                              </a:path>
                            </a:pathLst>
                          </a:custGeom>
                          <a:ln w="0" cap="flat">
                            <a:miter lim="127000"/>
                          </a:ln>
                        </wps:spPr>
                        <wps:style>
                          <a:lnRef idx="0">
                            <a:srgbClr val="000000">
                              <a:alpha val="0"/>
                            </a:srgbClr>
                          </a:lnRef>
                          <a:fillRef idx="1">
                            <a:srgbClr val="003B58"/>
                          </a:fillRef>
                          <a:effectRef idx="0">
                            <a:scrgbClr r="0" g="0" b="0"/>
                          </a:effectRef>
                          <a:fontRef idx="none"/>
                        </wps:style>
                        <wps:bodyPr/>
                      </wps:wsp>
                      <wps:wsp>
                        <wps:cNvPr id="2247" name="Shape 2247"/>
                        <wps:cNvSpPr/>
                        <wps:spPr>
                          <a:xfrm>
                            <a:off x="7096039" y="850821"/>
                            <a:ext cx="463966" cy="353934"/>
                          </a:xfrm>
                          <a:custGeom>
                            <a:avLst/>
                            <a:gdLst/>
                            <a:ahLst/>
                            <a:cxnLst/>
                            <a:rect l="0" t="0" r="0" b="0"/>
                            <a:pathLst>
                              <a:path w="463966" h="353934">
                                <a:moveTo>
                                  <a:pt x="58555" y="0"/>
                                </a:moveTo>
                                <a:lnTo>
                                  <a:pt x="103136" y="29049"/>
                                </a:lnTo>
                                <a:cubicBezTo>
                                  <a:pt x="168953" y="74336"/>
                                  <a:pt x="233720" y="121339"/>
                                  <a:pt x="297408" y="170041"/>
                                </a:cubicBezTo>
                                <a:lnTo>
                                  <a:pt x="463966" y="304124"/>
                                </a:lnTo>
                                <a:lnTo>
                                  <a:pt x="463966" y="353934"/>
                                </a:lnTo>
                                <a:lnTo>
                                  <a:pt x="460326" y="350693"/>
                                </a:lnTo>
                                <a:cubicBezTo>
                                  <a:pt x="338309" y="247367"/>
                                  <a:pt x="211895" y="150708"/>
                                  <a:pt x="81318" y="60861"/>
                                </a:cubicBezTo>
                                <a:lnTo>
                                  <a:pt x="0" y="7872"/>
                                </a:lnTo>
                                <a:lnTo>
                                  <a:pt x="57733" y="60"/>
                                </a:lnTo>
                                <a:lnTo>
                                  <a:pt x="58555" y="0"/>
                                </a:lnTo>
                                <a:close/>
                              </a:path>
                            </a:pathLst>
                          </a:custGeom>
                          <a:ln w="0" cap="flat">
                            <a:miter lim="127000"/>
                          </a:ln>
                        </wps:spPr>
                        <wps:style>
                          <a:lnRef idx="0">
                            <a:srgbClr val="000000">
                              <a:alpha val="0"/>
                            </a:srgbClr>
                          </a:lnRef>
                          <a:fillRef idx="1">
                            <a:srgbClr val="004260"/>
                          </a:fillRef>
                          <a:effectRef idx="0">
                            <a:scrgbClr r="0" g="0" b="0"/>
                          </a:effectRef>
                          <a:fontRef idx="none"/>
                        </wps:style>
                        <wps:bodyPr/>
                      </wps:wsp>
                      <wps:wsp>
                        <wps:cNvPr id="2248" name="Shape 2248"/>
                        <wps:cNvSpPr/>
                        <wps:spPr>
                          <a:xfrm>
                            <a:off x="7447257" y="829857"/>
                            <a:ext cx="112749" cy="91010"/>
                          </a:xfrm>
                          <a:custGeom>
                            <a:avLst/>
                            <a:gdLst/>
                            <a:ahLst/>
                            <a:cxnLst/>
                            <a:rect l="0" t="0" r="0" b="0"/>
                            <a:pathLst>
                              <a:path w="112749" h="91010">
                                <a:moveTo>
                                  <a:pt x="62438" y="0"/>
                                </a:moveTo>
                                <a:lnTo>
                                  <a:pt x="112749" y="41169"/>
                                </a:lnTo>
                                <a:lnTo>
                                  <a:pt x="112749" y="91010"/>
                                </a:lnTo>
                                <a:lnTo>
                                  <a:pt x="31528" y="24546"/>
                                </a:lnTo>
                                <a:lnTo>
                                  <a:pt x="0" y="1290"/>
                                </a:lnTo>
                                <a:lnTo>
                                  <a:pt x="62438" y="0"/>
                                </a:lnTo>
                                <a:close/>
                              </a:path>
                            </a:pathLst>
                          </a:custGeom>
                          <a:ln w="0" cap="flat">
                            <a:miter lim="127000"/>
                          </a:ln>
                        </wps:spPr>
                        <wps:style>
                          <a:lnRef idx="0">
                            <a:srgbClr val="000000">
                              <a:alpha val="0"/>
                            </a:srgbClr>
                          </a:lnRef>
                          <a:fillRef idx="1">
                            <a:srgbClr val="004968"/>
                          </a:fillRef>
                          <a:effectRef idx="0">
                            <a:scrgbClr r="0" g="0" b="0"/>
                          </a:effectRef>
                          <a:fontRef idx="none"/>
                        </wps:style>
                        <wps:bodyPr/>
                      </wps:wsp>
                      <wps:wsp>
                        <wps:cNvPr id="2249" name="Shape 2249"/>
                        <wps:cNvSpPr/>
                        <wps:spPr>
                          <a:xfrm>
                            <a:off x="6915704" y="6531350"/>
                            <a:ext cx="644301" cy="187244"/>
                          </a:xfrm>
                          <a:custGeom>
                            <a:avLst/>
                            <a:gdLst/>
                            <a:ahLst/>
                            <a:cxnLst/>
                            <a:rect l="0" t="0" r="0" b="0"/>
                            <a:pathLst>
                              <a:path w="644301" h="187244">
                                <a:moveTo>
                                  <a:pt x="644301" y="0"/>
                                </a:moveTo>
                                <a:lnTo>
                                  <a:pt x="644301" y="40439"/>
                                </a:lnTo>
                                <a:lnTo>
                                  <a:pt x="615606" y="49526"/>
                                </a:lnTo>
                                <a:cubicBezTo>
                                  <a:pt x="415088" y="106915"/>
                                  <a:pt x="211559" y="153005"/>
                                  <a:pt x="6362" y="187244"/>
                                </a:cubicBezTo>
                                <a:lnTo>
                                  <a:pt x="0" y="149220"/>
                                </a:lnTo>
                                <a:cubicBezTo>
                                  <a:pt x="203781" y="115210"/>
                                  <a:pt x="405903" y="69433"/>
                                  <a:pt x="605034" y="12436"/>
                                </a:cubicBezTo>
                                <a:lnTo>
                                  <a:pt x="644301" y="0"/>
                                </a:lnTo>
                                <a:close/>
                              </a:path>
                            </a:pathLst>
                          </a:custGeom>
                          <a:ln w="0" cap="flat">
                            <a:miter lim="127000"/>
                          </a:ln>
                        </wps:spPr>
                        <wps:style>
                          <a:lnRef idx="0">
                            <a:srgbClr val="000000">
                              <a:alpha val="0"/>
                            </a:srgbClr>
                          </a:lnRef>
                          <a:fillRef idx="1">
                            <a:srgbClr val="00B5CC"/>
                          </a:fillRef>
                          <a:effectRef idx="0">
                            <a:scrgbClr r="0" g="0" b="0"/>
                          </a:effectRef>
                          <a:fontRef idx="none"/>
                        </wps:style>
                        <wps:bodyPr/>
                      </wps:wsp>
                      <wps:wsp>
                        <wps:cNvPr id="2250" name="Shape 2250"/>
                        <wps:cNvSpPr/>
                        <wps:spPr>
                          <a:xfrm>
                            <a:off x="6916562" y="6560182"/>
                            <a:ext cx="643444" cy="158541"/>
                          </a:xfrm>
                          <a:custGeom>
                            <a:avLst/>
                            <a:gdLst/>
                            <a:ahLst/>
                            <a:cxnLst/>
                            <a:rect l="0" t="0" r="0" b="0"/>
                            <a:pathLst>
                              <a:path w="643444" h="158541">
                                <a:moveTo>
                                  <a:pt x="643444" y="0"/>
                                </a:moveTo>
                                <a:lnTo>
                                  <a:pt x="643444" y="39912"/>
                                </a:lnTo>
                                <a:lnTo>
                                  <a:pt x="603554" y="50636"/>
                                </a:lnTo>
                                <a:cubicBezTo>
                                  <a:pt x="405914" y="97889"/>
                                  <a:pt x="205836" y="134017"/>
                                  <a:pt x="4649" y="158541"/>
                                </a:cubicBezTo>
                                <a:lnTo>
                                  <a:pt x="0" y="120251"/>
                                </a:lnTo>
                                <a:cubicBezTo>
                                  <a:pt x="199752" y="95905"/>
                                  <a:pt x="398404" y="60037"/>
                                  <a:pt x="594637" y="13121"/>
                                </a:cubicBezTo>
                                <a:lnTo>
                                  <a:pt x="643444" y="0"/>
                                </a:lnTo>
                                <a:close/>
                              </a:path>
                            </a:pathLst>
                          </a:custGeom>
                          <a:ln w="0" cap="flat">
                            <a:miter lim="127000"/>
                          </a:ln>
                        </wps:spPr>
                        <wps:style>
                          <a:lnRef idx="0">
                            <a:srgbClr val="000000">
                              <a:alpha val="0"/>
                            </a:srgbClr>
                          </a:lnRef>
                          <a:fillRef idx="1">
                            <a:srgbClr val="00A9C1"/>
                          </a:fillRef>
                          <a:effectRef idx="0">
                            <a:scrgbClr r="0" g="0" b="0"/>
                          </a:effectRef>
                          <a:fontRef idx="none"/>
                        </wps:style>
                        <wps:bodyPr/>
                      </wps:wsp>
                      <wps:wsp>
                        <wps:cNvPr id="2251" name="Shape 2251"/>
                        <wps:cNvSpPr/>
                        <wps:spPr>
                          <a:xfrm>
                            <a:off x="6917441" y="6590043"/>
                            <a:ext cx="642565" cy="128774"/>
                          </a:xfrm>
                          <a:custGeom>
                            <a:avLst/>
                            <a:gdLst/>
                            <a:ahLst/>
                            <a:cxnLst/>
                            <a:rect l="0" t="0" r="0" b="0"/>
                            <a:pathLst>
                              <a:path w="642565" h="128774">
                                <a:moveTo>
                                  <a:pt x="642565" y="0"/>
                                </a:moveTo>
                                <a:lnTo>
                                  <a:pt x="642565" y="39480"/>
                                </a:lnTo>
                                <a:lnTo>
                                  <a:pt x="591462" y="50705"/>
                                </a:lnTo>
                                <a:cubicBezTo>
                                  <a:pt x="396701" y="87817"/>
                                  <a:pt x="200073" y="113976"/>
                                  <a:pt x="2896" y="128774"/>
                                </a:cubicBezTo>
                                <a:lnTo>
                                  <a:pt x="0" y="90293"/>
                                </a:lnTo>
                                <a:cubicBezTo>
                                  <a:pt x="195742" y="75605"/>
                                  <a:pt x="390940" y="49640"/>
                                  <a:pt x="584284" y="12802"/>
                                </a:cubicBezTo>
                                <a:lnTo>
                                  <a:pt x="642565" y="0"/>
                                </a:lnTo>
                                <a:close/>
                              </a:path>
                            </a:pathLst>
                          </a:custGeom>
                          <a:ln w="0" cap="flat">
                            <a:miter lim="127000"/>
                          </a:ln>
                        </wps:spPr>
                        <wps:style>
                          <a:lnRef idx="0">
                            <a:srgbClr val="000000">
                              <a:alpha val="0"/>
                            </a:srgbClr>
                          </a:lnRef>
                          <a:fillRef idx="1">
                            <a:srgbClr val="00A0BA"/>
                          </a:fillRef>
                          <a:effectRef idx="0">
                            <a:scrgbClr r="0" g="0" b="0"/>
                          </a:effectRef>
                          <a:fontRef idx="none"/>
                        </wps:style>
                        <wps:bodyPr/>
                      </wps:wsp>
                      <wps:wsp>
                        <wps:cNvPr id="2252" name="Shape 2252"/>
                        <wps:cNvSpPr/>
                        <wps:spPr>
                          <a:xfrm>
                            <a:off x="6918372" y="6621017"/>
                            <a:ext cx="641634" cy="97836"/>
                          </a:xfrm>
                          <a:custGeom>
                            <a:avLst/>
                            <a:gdLst/>
                            <a:ahLst/>
                            <a:cxnLst/>
                            <a:rect l="0" t="0" r="0" b="0"/>
                            <a:pathLst>
                              <a:path w="641634" h="97836">
                                <a:moveTo>
                                  <a:pt x="641634" y="0"/>
                                </a:moveTo>
                                <a:lnTo>
                                  <a:pt x="641634" y="39086"/>
                                </a:lnTo>
                                <a:lnTo>
                                  <a:pt x="579207" y="49643"/>
                                </a:lnTo>
                                <a:cubicBezTo>
                                  <a:pt x="387333" y="76602"/>
                                  <a:pt x="194167" y="92778"/>
                                  <a:pt x="1016" y="97836"/>
                                </a:cubicBezTo>
                                <a:lnTo>
                                  <a:pt x="0" y="59304"/>
                                </a:lnTo>
                                <a:cubicBezTo>
                                  <a:pt x="191713" y="54278"/>
                                  <a:pt x="383440" y="38219"/>
                                  <a:pt x="573886" y="11458"/>
                                </a:cubicBezTo>
                                <a:lnTo>
                                  <a:pt x="641634" y="0"/>
                                </a:lnTo>
                                <a:close/>
                              </a:path>
                            </a:pathLst>
                          </a:custGeom>
                          <a:ln w="0" cap="flat">
                            <a:miter lim="127000"/>
                          </a:ln>
                        </wps:spPr>
                        <wps:style>
                          <a:lnRef idx="0">
                            <a:srgbClr val="000000">
                              <a:alpha val="0"/>
                            </a:srgbClr>
                          </a:lnRef>
                          <a:fillRef idx="1">
                            <a:srgbClr val="0098B3"/>
                          </a:fillRef>
                          <a:effectRef idx="0">
                            <a:scrgbClr r="0" g="0" b="0"/>
                          </a:effectRef>
                          <a:fontRef idx="none"/>
                        </wps:style>
                        <wps:bodyPr/>
                      </wps:wsp>
                      <wps:wsp>
                        <wps:cNvPr id="2253" name="Shape 2253"/>
                        <wps:cNvSpPr/>
                        <wps:spPr>
                          <a:xfrm>
                            <a:off x="6918391" y="6652934"/>
                            <a:ext cx="641614" cy="67445"/>
                          </a:xfrm>
                          <a:custGeom>
                            <a:avLst/>
                            <a:gdLst/>
                            <a:ahLst/>
                            <a:cxnLst/>
                            <a:rect l="0" t="0" r="0" b="0"/>
                            <a:pathLst>
                              <a:path w="641614" h="67445">
                                <a:moveTo>
                                  <a:pt x="641614" y="0"/>
                                </a:moveTo>
                                <a:lnTo>
                                  <a:pt x="641614" y="40047"/>
                                </a:lnTo>
                                <a:lnTo>
                                  <a:pt x="391108" y="60210"/>
                                </a:lnTo>
                                <a:cubicBezTo>
                                  <a:pt x="301561" y="65025"/>
                                  <a:pt x="211948" y="67445"/>
                                  <a:pt x="122403" y="67445"/>
                                </a:cubicBezTo>
                                <a:cubicBezTo>
                                  <a:pt x="81534" y="67445"/>
                                  <a:pt x="40831" y="66950"/>
                                  <a:pt x="0" y="65922"/>
                                </a:cubicBezTo>
                                <a:lnTo>
                                  <a:pt x="978" y="27364"/>
                                </a:lnTo>
                                <a:cubicBezTo>
                                  <a:pt x="188579" y="31936"/>
                                  <a:pt x="376795" y="25752"/>
                                  <a:pt x="564327" y="9058"/>
                                </a:cubicBezTo>
                                <a:lnTo>
                                  <a:pt x="641614" y="0"/>
                                </a:lnTo>
                                <a:close/>
                              </a:path>
                            </a:pathLst>
                          </a:custGeom>
                          <a:ln w="0" cap="flat">
                            <a:miter lim="127000"/>
                          </a:ln>
                        </wps:spPr>
                        <wps:style>
                          <a:lnRef idx="0">
                            <a:srgbClr val="000000">
                              <a:alpha val="0"/>
                            </a:srgbClr>
                          </a:lnRef>
                          <a:fillRef idx="1">
                            <a:srgbClr val="0090AC"/>
                          </a:fillRef>
                          <a:effectRef idx="0">
                            <a:scrgbClr r="0" g="0" b="0"/>
                          </a:effectRef>
                          <a:fontRef idx="none"/>
                        </wps:style>
                        <wps:bodyPr/>
                      </wps:wsp>
                      <wps:wsp>
                        <wps:cNvPr id="2254" name="Shape 2254"/>
                        <wps:cNvSpPr/>
                        <wps:spPr>
                          <a:xfrm>
                            <a:off x="6917375" y="6680370"/>
                            <a:ext cx="642631" cy="53162"/>
                          </a:xfrm>
                          <a:custGeom>
                            <a:avLst/>
                            <a:gdLst/>
                            <a:ahLst/>
                            <a:cxnLst/>
                            <a:rect l="0" t="0" r="0" b="0"/>
                            <a:pathLst>
                              <a:path w="642631" h="53162">
                                <a:moveTo>
                                  <a:pt x="3010" y="0"/>
                                </a:moveTo>
                                <a:cubicBezTo>
                                  <a:pt x="186620" y="14288"/>
                                  <a:pt x="371384" y="18033"/>
                                  <a:pt x="556023" y="11423"/>
                                </a:cubicBezTo>
                                <a:lnTo>
                                  <a:pt x="642631" y="5896"/>
                                </a:lnTo>
                                <a:lnTo>
                                  <a:pt x="642631" y="45584"/>
                                </a:lnTo>
                                <a:lnTo>
                                  <a:pt x="611546" y="47757"/>
                                </a:lnTo>
                                <a:cubicBezTo>
                                  <a:pt x="534388" y="51356"/>
                                  <a:pt x="457188" y="53162"/>
                                  <a:pt x="380035" y="53162"/>
                                </a:cubicBezTo>
                                <a:cubicBezTo>
                                  <a:pt x="253073" y="53162"/>
                                  <a:pt x="126314" y="48272"/>
                                  <a:pt x="0" y="38443"/>
                                </a:cubicBezTo>
                                <a:lnTo>
                                  <a:pt x="3010" y="0"/>
                                </a:lnTo>
                                <a:close/>
                              </a:path>
                            </a:pathLst>
                          </a:custGeom>
                          <a:ln w="0" cap="flat">
                            <a:miter lim="127000"/>
                          </a:ln>
                        </wps:spPr>
                        <wps:style>
                          <a:lnRef idx="0">
                            <a:srgbClr val="000000">
                              <a:alpha val="0"/>
                            </a:srgbClr>
                          </a:lnRef>
                          <a:fillRef idx="1">
                            <a:srgbClr val="0088A4"/>
                          </a:fillRef>
                          <a:effectRef idx="0">
                            <a:scrgbClr r="0" g="0" b="0"/>
                          </a:effectRef>
                          <a:fontRef idx="none"/>
                        </wps:style>
                        <wps:bodyPr/>
                      </wps:wsp>
                      <wps:wsp>
                        <wps:cNvPr id="2255" name="Shape 2255"/>
                        <wps:cNvSpPr/>
                        <wps:spPr>
                          <a:xfrm>
                            <a:off x="6916330" y="6680491"/>
                            <a:ext cx="643675" cy="80556"/>
                          </a:xfrm>
                          <a:custGeom>
                            <a:avLst/>
                            <a:gdLst/>
                            <a:ahLst/>
                            <a:cxnLst/>
                            <a:rect l="0" t="0" r="0" b="0"/>
                            <a:pathLst>
                              <a:path w="643675" h="80556">
                                <a:moveTo>
                                  <a:pt x="5106" y="0"/>
                                </a:moveTo>
                                <a:cubicBezTo>
                                  <a:pt x="184722" y="23959"/>
                                  <a:pt x="366032" y="37617"/>
                                  <a:pt x="547780" y="41088"/>
                                </a:cubicBezTo>
                                <a:lnTo>
                                  <a:pt x="643675" y="40238"/>
                                </a:lnTo>
                                <a:lnTo>
                                  <a:pt x="643675" y="80500"/>
                                </a:lnTo>
                                <a:lnTo>
                                  <a:pt x="640804" y="80556"/>
                                </a:lnTo>
                                <a:cubicBezTo>
                                  <a:pt x="426149" y="80556"/>
                                  <a:pt x="211964" y="66497"/>
                                  <a:pt x="0" y="38189"/>
                                </a:cubicBezTo>
                                <a:lnTo>
                                  <a:pt x="5106" y="0"/>
                                </a:lnTo>
                                <a:close/>
                              </a:path>
                            </a:pathLst>
                          </a:custGeom>
                          <a:ln w="0" cap="flat">
                            <a:miter lim="127000"/>
                          </a:ln>
                        </wps:spPr>
                        <wps:style>
                          <a:lnRef idx="0">
                            <a:srgbClr val="000000">
                              <a:alpha val="0"/>
                            </a:srgbClr>
                          </a:lnRef>
                          <a:fillRef idx="1">
                            <a:srgbClr val="007F9D"/>
                          </a:fillRef>
                          <a:effectRef idx="0">
                            <a:scrgbClr r="0" g="0" b="0"/>
                          </a:effectRef>
                          <a:fontRef idx="none"/>
                        </wps:style>
                        <wps:bodyPr/>
                      </wps:wsp>
                      <wps:wsp>
                        <wps:cNvPr id="2256" name="Shape 2256"/>
                        <wps:cNvSpPr/>
                        <wps:spPr>
                          <a:xfrm>
                            <a:off x="6915267" y="6680641"/>
                            <a:ext cx="644739" cy="115577"/>
                          </a:xfrm>
                          <a:custGeom>
                            <a:avLst/>
                            <a:gdLst/>
                            <a:ahLst/>
                            <a:cxnLst/>
                            <a:rect l="0" t="0" r="0" b="0"/>
                            <a:pathLst>
                              <a:path w="644739" h="115577">
                                <a:moveTo>
                                  <a:pt x="7238" y="0"/>
                                </a:moveTo>
                                <a:cubicBezTo>
                                  <a:pt x="182810" y="33651"/>
                                  <a:pt x="360642" y="57233"/>
                                  <a:pt x="539489" y="70789"/>
                                </a:cubicBezTo>
                                <a:lnTo>
                                  <a:pt x="644739" y="75809"/>
                                </a:lnTo>
                                <a:lnTo>
                                  <a:pt x="644739" y="115577"/>
                                </a:lnTo>
                                <a:lnTo>
                                  <a:pt x="449270" y="101822"/>
                                </a:lnTo>
                                <a:cubicBezTo>
                                  <a:pt x="298405" y="87626"/>
                                  <a:pt x="148406" y="66319"/>
                                  <a:pt x="0" y="37871"/>
                                </a:cubicBezTo>
                                <a:lnTo>
                                  <a:pt x="7238" y="0"/>
                                </a:lnTo>
                                <a:close/>
                              </a:path>
                            </a:pathLst>
                          </a:custGeom>
                          <a:ln w="0" cap="flat">
                            <a:miter lim="127000"/>
                          </a:ln>
                        </wps:spPr>
                        <wps:style>
                          <a:lnRef idx="0">
                            <a:srgbClr val="000000">
                              <a:alpha val="0"/>
                            </a:srgbClr>
                          </a:lnRef>
                          <a:fillRef idx="1">
                            <a:srgbClr val="007795"/>
                          </a:fillRef>
                          <a:effectRef idx="0">
                            <a:scrgbClr r="0" g="0" b="0"/>
                          </a:effectRef>
                          <a:fontRef idx="none"/>
                        </wps:style>
                        <wps:bodyPr/>
                      </wps:wsp>
                      <wps:wsp>
                        <wps:cNvPr id="2257" name="Shape 2257"/>
                        <wps:cNvSpPr/>
                        <wps:spPr>
                          <a:xfrm>
                            <a:off x="6914157" y="6680892"/>
                            <a:ext cx="645849" cy="151581"/>
                          </a:xfrm>
                          <a:custGeom>
                            <a:avLst/>
                            <a:gdLst/>
                            <a:ahLst/>
                            <a:cxnLst/>
                            <a:rect l="0" t="0" r="0" b="0"/>
                            <a:pathLst>
                              <a:path w="645849" h="151581">
                                <a:moveTo>
                                  <a:pt x="9449" y="0"/>
                                </a:moveTo>
                                <a:cubicBezTo>
                                  <a:pt x="180940" y="43304"/>
                                  <a:pt x="355271" y="76783"/>
                                  <a:pt x="531204" y="100409"/>
                                </a:cubicBezTo>
                                <a:lnTo>
                                  <a:pt x="645849" y="112545"/>
                                </a:lnTo>
                                <a:lnTo>
                                  <a:pt x="645849" y="151581"/>
                                </a:lnTo>
                                <a:lnTo>
                                  <a:pt x="578477" y="145385"/>
                                </a:lnTo>
                                <a:cubicBezTo>
                                  <a:pt x="383308" y="121364"/>
                                  <a:pt x="189935" y="85351"/>
                                  <a:pt x="0" y="37376"/>
                                </a:cubicBezTo>
                                <a:lnTo>
                                  <a:pt x="9449" y="0"/>
                                </a:lnTo>
                                <a:close/>
                              </a:path>
                            </a:pathLst>
                          </a:custGeom>
                          <a:ln w="0" cap="flat">
                            <a:miter lim="127000"/>
                          </a:ln>
                        </wps:spPr>
                        <wps:style>
                          <a:lnRef idx="0">
                            <a:srgbClr val="000000">
                              <a:alpha val="0"/>
                            </a:srgbClr>
                          </a:lnRef>
                          <a:fillRef idx="1">
                            <a:srgbClr val="006F8D"/>
                          </a:fillRef>
                          <a:effectRef idx="0">
                            <a:scrgbClr r="0" g="0" b="0"/>
                          </a:effectRef>
                          <a:fontRef idx="none"/>
                        </wps:style>
                        <wps:bodyPr/>
                      </wps:wsp>
                      <wps:wsp>
                        <wps:cNvPr id="2258" name="Shape 2258"/>
                        <wps:cNvSpPr/>
                        <wps:spPr>
                          <a:xfrm>
                            <a:off x="6913055" y="6681206"/>
                            <a:ext cx="646950" cy="190814"/>
                          </a:xfrm>
                          <a:custGeom>
                            <a:avLst/>
                            <a:gdLst/>
                            <a:ahLst/>
                            <a:cxnLst/>
                            <a:rect l="0" t="0" r="0" b="0"/>
                            <a:pathLst>
                              <a:path w="646950" h="190814">
                                <a:moveTo>
                                  <a:pt x="11659" y="0"/>
                                </a:moveTo>
                                <a:cubicBezTo>
                                  <a:pt x="179102" y="52984"/>
                                  <a:pt x="349952" y="96376"/>
                                  <a:pt x="522982" y="130080"/>
                                </a:cubicBezTo>
                                <a:lnTo>
                                  <a:pt x="646950" y="150633"/>
                                </a:lnTo>
                                <a:lnTo>
                                  <a:pt x="646950" y="190814"/>
                                </a:lnTo>
                                <a:lnTo>
                                  <a:pt x="526928" y="170112"/>
                                </a:lnTo>
                                <a:cubicBezTo>
                                  <a:pt x="348584" y="135824"/>
                                  <a:pt x="172507" y="91337"/>
                                  <a:pt x="0" y="36754"/>
                                </a:cubicBezTo>
                                <a:lnTo>
                                  <a:pt x="11659" y="0"/>
                                </a:lnTo>
                                <a:close/>
                              </a:path>
                            </a:pathLst>
                          </a:custGeom>
                          <a:ln w="0" cap="flat">
                            <a:miter lim="127000"/>
                          </a:ln>
                        </wps:spPr>
                        <wps:style>
                          <a:lnRef idx="0">
                            <a:srgbClr val="000000">
                              <a:alpha val="0"/>
                            </a:srgbClr>
                          </a:lnRef>
                          <a:fillRef idx="1">
                            <a:srgbClr val="006885"/>
                          </a:fillRef>
                          <a:effectRef idx="0">
                            <a:scrgbClr r="0" g="0" b="0"/>
                          </a:effectRef>
                          <a:fontRef idx="none"/>
                        </wps:style>
                        <wps:bodyPr/>
                      </wps:wsp>
                      <wps:wsp>
                        <wps:cNvPr id="2259" name="Shape 2259"/>
                        <wps:cNvSpPr/>
                        <wps:spPr>
                          <a:xfrm>
                            <a:off x="6911991" y="6681581"/>
                            <a:ext cx="648015" cy="230903"/>
                          </a:xfrm>
                          <a:custGeom>
                            <a:avLst/>
                            <a:gdLst/>
                            <a:ahLst/>
                            <a:cxnLst/>
                            <a:rect l="0" t="0" r="0" b="0"/>
                            <a:pathLst>
                              <a:path w="648015" h="230903">
                                <a:moveTo>
                                  <a:pt x="13792" y="0"/>
                                </a:moveTo>
                                <a:cubicBezTo>
                                  <a:pt x="177155" y="62643"/>
                                  <a:pt x="344505" y="115938"/>
                                  <a:pt x="514626" y="159715"/>
                                </a:cubicBezTo>
                                <a:lnTo>
                                  <a:pt x="648015" y="190069"/>
                                </a:lnTo>
                                <a:lnTo>
                                  <a:pt x="648015" y="230903"/>
                                </a:lnTo>
                                <a:lnTo>
                                  <a:pt x="618783" y="224848"/>
                                </a:lnTo>
                                <a:cubicBezTo>
                                  <a:pt x="408025" y="176147"/>
                                  <a:pt x="201025" y="113095"/>
                                  <a:pt x="0" y="36005"/>
                                </a:cubicBezTo>
                                <a:lnTo>
                                  <a:pt x="13792" y="0"/>
                                </a:lnTo>
                                <a:close/>
                              </a:path>
                            </a:pathLst>
                          </a:custGeom>
                          <a:ln w="0" cap="flat">
                            <a:miter lim="127000"/>
                          </a:ln>
                        </wps:spPr>
                        <wps:style>
                          <a:lnRef idx="0">
                            <a:srgbClr val="000000">
                              <a:alpha val="0"/>
                            </a:srgbClr>
                          </a:lnRef>
                          <a:fillRef idx="1">
                            <a:srgbClr val="00607E"/>
                          </a:fillRef>
                          <a:effectRef idx="0">
                            <a:scrgbClr r="0" g="0" b="0"/>
                          </a:effectRef>
                          <a:fontRef idx="none"/>
                        </wps:style>
                        <wps:bodyPr/>
                      </wps:wsp>
                      <wps:wsp>
                        <wps:cNvPr id="2260" name="Shape 2260"/>
                        <wps:cNvSpPr/>
                        <wps:spPr>
                          <a:xfrm>
                            <a:off x="6910933" y="6682017"/>
                            <a:ext cx="649073" cy="271676"/>
                          </a:xfrm>
                          <a:custGeom>
                            <a:avLst/>
                            <a:gdLst/>
                            <a:ahLst/>
                            <a:cxnLst/>
                            <a:rect l="0" t="0" r="0" b="0"/>
                            <a:pathLst>
                              <a:path w="649073" h="271676">
                                <a:moveTo>
                                  <a:pt x="15913" y="0"/>
                                </a:moveTo>
                                <a:cubicBezTo>
                                  <a:pt x="175216" y="72304"/>
                                  <a:pt x="339048" y="135496"/>
                                  <a:pt x="506228" y="189340"/>
                                </a:cubicBezTo>
                                <a:lnTo>
                                  <a:pt x="649073" y="230943"/>
                                </a:lnTo>
                                <a:lnTo>
                                  <a:pt x="649073" y="271676"/>
                                </a:lnTo>
                                <a:lnTo>
                                  <a:pt x="466714" y="217032"/>
                                </a:lnTo>
                                <a:cubicBezTo>
                                  <a:pt x="307723" y="164736"/>
                                  <a:pt x="151812" y="104032"/>
                                  <a:pt x="0" y="35128"/>
                                </a:cubicBezTo>
                                <a:lnTo>
                                  <a:pt x="15913" y="0"/>
                                </a:lnTo>
                                <a:close/>
                              </a:path>
                            </a:pathLst>
                          </a:custGeom>
                          <a:ln w="0" cap="flat">
                            <a:miter lim="127000"/>
                          </a:ln>
                        </wps:spPr>
                        <wps:style>
                          <a:lnRef idx="0">
                            <a:srgbClr val="000000">
                              <a:alpha val="0"/>
                            </a:srgbClr>
                          </a:lnRef>
                          <a:fillRef idx="1">
                            <a:srgbClr val="005876"/>
                          </a:fillRef>
                          <a:effectRef idx="0">
                            <a:scrgbClr r="0" g="0" b="0"/>
                          </a:effectRef>
                          <a:fontRef idx="none"/>
                        </wps:style>
                        <wps:bodyPr/>
                      </wps:wsp>
                      <wps:wsp>
                        <wps:cNvPr id="2261" name="Shape 2261"/>
                        <wps:cNvSpPr/>
                        <wps:spPr>
                          <a:xfrm>
                            <a:off x="6909873" y="6682528"/>
                            <a:ext cx="650132" cy="314248"/>
                          </a:xfrm>
                          <a:custGeom>
                            <a:avLst/>
                            <a:gdLst/>
                            <a:ahLst/>
                            <a:cxnLst/>
                            <a:rect l="0" t="0" r="0" b="0"/>
                            <a:pathLst>
                              <a:path w="650132" h="314248">
                                <a:moveTo>
                                  <a:pt x="18021" y="0"/>
                                </a:moveTo>
                                <a:cubicBezTo>
                                  <a:pt x="173222" y="81950"/>
                                  <a:pt x="333557" y="155041"/>
                                  <a:pt x="497839" y="218959"/>
                                </a:cubicBezTo>
                                <a:lnTo>
                                  <a:pt x="650132" y="273316"/>
                                </a:lnTo>
                                <a:lnTo>
                                  <a:pt x="650132" y="314248"/>
                                </a:lnTo>
                                <a:lnTo>
                                  <a:pt x="483788" y="254878"/>
                                </a:lnTo>
                                <a:cubicBezTo>
                                  <a:pt x="318146" y="190435"/>
                                  <a:pt x="156487" y="116745"/>
                                  <a:pt x="0" y="34125"/>
                                </a:cubicBezTo>
                                <a:lnTo>
                                  <a:pt x="18021" y="0"/>
                                </a:lnTo>
                                <a:close/>
                              </a:path>
                            </a:pathLst>
                          </a:custGeom>
                          <a:ln w="0" cap="flat">
                            <a:miter lim="127000"/>
                          </a:ln>
                        </wps:spPr>
                        <wps:style>
                          <a:lnRef idx="0">
                            <a:srgbClr val="000000">
                              <a:alpha val="0"/>
                            </a:srgbClr>
                          </a:lnRef>
                          <a:fillRef idx="1">
                            <a:srgbClr val="00516F"/>
                          </a:fillRef>
                          <a:effectRef idx="0">
                            <a:scrgbClr r="0" g="0" b="0"/>
                          </a:effectRef>
                          <a:fontRef idx="none"/>
                        </wps:style>
                        <wps:bodyPr/>
                      </wps:wsp>
                      <wps:wsp>
                        <wps:cNvPr id="2262" name="Shape 2262"/>
                        <wps:cNvSpPr/>
                        <wps:spPr>
                          <a:xfrm>
                            <a:off x="6908892" y="6683088"/>
                            <a:ext cx="651113" cy="359153"/>
                          </a:xfrm>
                          <a:custGeom>
                            <a:avLst/>
                            <a:gdLst/>
                            <a:ahLst/>
                            <a:cxnLst/>
                            <a:rect l="0" t="0" r="0" b="0"/>
                            <a:pathLst>
                              <a:path w="651113" h="359153">
                                <a:moveTo>
                                  <a:pt x="19977" y="0"/>
                                </a:moveTo>
                                <a:cubicBezTo>
                                  <a:pt x="171100" y="91599"/>
                                  <a:pt x="327937" y="174585"/>
                                  <a:pt x="489309" y="248572"/>
                                </a:cubicBezTo>
                                <a:lnTo>
                                  <a:pt x="651113" y="317288"/>
                                </a:lnTo>
                                <a:lnTo>
                                  <a:pt x="651113" y="359153"/>
                                </a:lnTo>
                                <a:lnTo>
                                  <a:pt x="473167" y="283581"/>
                                </a:lnTo>
                                <a:cubicBezTo>
                                  <a:pt x="310476" y="208990"/>
                                  <a:pt x="152359" y="125326"/>
                                  <a:pt x="0" y="32982"/>
                                </a:cubicBezTo>
                                <a:lnTo>
                                  <a:pt x="19977" y="0"/>
                                </a:lnTo>
                                <a:close/>
                              </a:path>
                            </a:pathLst>
                          </a:custGeom>
                          <a:ln w="0" cap="flat">
                            <a:miter lim="127000"/>
                          </a:ln>
                        </wps:spPr>
                        <wps:style>
                          <a:lnRef idx="0">
                            <a:srgbClr val="000000">
                              <a:alpha val="0"/>
                            </a:srgbClr>
                          </a:lnRef>
                          <a:fillRef idx="1">
                            <a:srgbClr val="004968"/>
                          </a:fillRef>
                          <a:effectRef idx="0">
                            <a:scrgbClr r="0" g="0" b="0"/>
                          </a:effectRef>
                          <a:fontRef idx="none"/>
                        </wps:style>
                        <wps:bodyPr/>
                      </wps:wsp>
                      <wps:wsp>
                        <wps:cNvPr id="2263" name="Shape 2263"/>
                        <wps:cNvSpPr/>
                        <wps:spPr>
                          <a:xfrm>
                            <a:off x="6907957" y="6683689"/>
                            <a:ext cx="652049" cy="405926"/>
                          </a:xfrm>
                          <a:custGeom>
                            <a:avLst/>
                            <a:gdLst/>
                            <a:ahLst/>
                            <a:cxnLst/>
                            <a:rect l="0" t="0" r="0" b="0"/>
                            <a:pathLst>
                              <a:path w="652049" h="405926">
                                <a:moveTo>
                                  <a:pt x="21870" y="0"/>
                                </a:moveTo>
                                <a:cubicBezTo>
                                  <a:pt x="168898" y="101235"/>
                                  <a:pt x="322219" y="194106"/>
                                  <a:pt x="480671" y="278156"/>
                                </a:cubicBezTo>
                                <a:lnTo>
                                  <a:pt x="652049" y="362930"/>
                                </a:lnTo>
                                <a:lnTo>
                                  <a:pt x="652049" y="405926"/>
                                </a:lnTo>
                                <a:lnTo>
                                  <a:pt x="462539" y="312185"/>
                                </a:lnTo>
                                <a:cubicBezTo>
                                  <a:pt x="302799" y="227454"/>
                                  <a:pt x="148228" y="133830"/>
                                  <a:pt x="0" y="31776"/>
                                </a:cubicBezTo>
                                <a:lnTo>
                                  <a:pt x="21870" y="0"/>
                                </a:lnTo>
                                <a:close/>
                              </a:path>
                            </a:pathLst>
                          </a:custGeom>
                          <a:ln w="0" cap="flat">
                            <a:miter lim="127000"/>
                          </a:ln>
                        </wps:spPr>
                        <wps:style>
                          <a:lnRef idx="0">
                            <a:srgbClr val="000000">
                              <a:alpha val="0"/>
                            </a:srgbClr>
                          </a:lnRef>
                          <a:fillRef idx="1">
                            <a:srgbClr val="004260"/>
                          </a:fillRef>
                          <a:effectRef idx="0">
                            <a:scrgbClr r="0" g="0" b="0"/>
                          </a:effectRef>
                          <a:fontRef idx="none"/>
                        </wps:style>
                        <wps:bodyPr/>
                      </wps:wsp>
                      <wps:wsp>
                        <wps:cNvPr id="2264" name="Shape 2264"/>
                        <wps:cNvSpPr/>
                        <wps:spPr>
                          <a:xfrm>
                            <a:off x="6907086" y="6684346"/>
                            <a:ext cx="652919" cy="454645"/>
                          </a:xfrm>
                          <a:custGeom>
                            <a:avLst/>
                            <a:gdLst/>
                            <a:ahLst/>
                            <a:cxnLst/>
                            <a:rect l="0" t="0" r="0" b="0"/>
                            <a:pathLst>
                              <a:path w="652919" h="454645">
                                <a:moveTo>
                                  <a:pt x="23622" y="0"/>
                                </a:moveTo>
                                <a:cubicBezTo>
                                  <a:pt x="166567" y="110868"/>
                                  <a:pt x="316385" y="213621"/>
                                  <a:pt x="471925" y="307730"/>
                                </a:cubicBezTo>
                                <a:lnTo>
                                  <a:pt x="652919" y="410335"/>
                                </a:lnTo>
                                <a:lnTo>
                                  <a:pt x="652919" y="454645"/>
                                </a:lnTo>
                                <a:lnTo>
                                  <a:pt x="451892" y="340677"/>
                                </a:lnTo>
                                <a:cubicBezTo>
                                  <a:pt x="295105" y="245808"/>
                                  <a:pt x="144088" y="142227"/>
                                  <a:pt x="0" y="30467"/>
                                </a:cubicBezTo>
                                <a:lnTo>
                                  <a:pt x="23622" y="0"/>
                                </a:lnTo>
                                <a:close/>
                              </a:path>
                            </a:pathLst>
                          </a:custGeom>
                          <a:ln w="0" cap="flat">
                            <a:miter lim="127000"/>
                          </a:ln>
                        </wps:spPr>
                        <wps:style>
                          <a:lnRef idx="0">
                            <a:srgbClr val="000000">
                              <a:alpha val="0"/>
                            </a:srgbClr>
                          </a:lnRef>
                          <a:fillRef idx="1">
                            <a:srgbClr val="003B58"/>
                          </a:fillRef>
                          <a:effectRef idx="0">
                            <a:scrgbClr r="0" g="0" b="0"/>
                          </a:effectRef>
                          <a:fontRef idx="none"/>
                        </wps:style>
                        <wps:bodyPr/>
                      </wps:wsp>
                      <wps:wsp>
                        <wps:cNvPr id="2265" name="Shape 2265"/>
                        <wps:cNvSpPr/>
                        <wps:spPr>
                          <a:xfrm>
                            <a:off x="6906262" y="6685029"/>
                            <a:ext cx="653743" cy="505421"/>
                          </a:xfrm>
                          <a:custGeom>
                            <a:avLst/>
                            <a:gdLst/>
                            <a:ahLst/>
                            <a:cxnLst/>
                            <a:rect l="0" t="0" r="0" b="0"/>
                            <a:pathLst>
                              <a:path w="653743" h="505421">
                                <a:moveTo>
                                  <a:pt x="25260" y="0"/>
                                </a:moveTo>
                                <a:cubicBezTo>
                                  <a:pt x="164126" y="120491"/>
                                  <a:pt x="310442" y="233122"/>
                                  <a:pt x="463072" y="337290"/>
                                </a:cubicBezTo>
                                <a:lnTo>
                                  <a:pt x="653743" y="459618"/>
                                </a:lnTo>
                                <a:lnTo>
                                  <a:pt x="653743" y="505421"/>
                                </a:lnTo>
                                <a:lnTo>
                                  <a:pt x="441268" y="369098"/>
                                </a:lnTo>
                                <a:cubicBezTo>
                                  <a:pt x="287432" y="264102"/>
                                  <a:pt x="139960" y="150575"/>
                                  <a:pt x="0" y="29121"/>
                                </a:cubicBezTo>
                                <a:lnTo>
                                  <a:pt x="25260" y="0"/>
                                </a:lnTo>
                                <a:close/>
                              </a:path>
                            </a:pathLst>
                          </a:custGeom>
                          <a:ln w="0" cap="flat">
                            <a:miter lim="127000"/>
                          </a:ln>
                        </wps:spPr>
                        <wps:style>
                          <a:lnRef idx="0">
                            <a:srgbClr val="000000">
                              <a:alpha val="0"/>
                            </a:srgbClr>
                          </a:lnRef>
                          <a:fillRef idx="1">
                            <a:srgbClr val="00334F"/>
                          </a:fillRef>
                          <a:effectRef idx="0">
                            <a:scrgbClr r="0" g="0" b="0"/>
                          </a:effectRef>
                          <a:fontRef idx="none"/>
                        </wps:style>
                        <wps:bodyPr/>
                      </wps:wsp>
                      <wps:wsp>
                        <wps:cNvPr id="2266" name="Shape 2266"/>
                        <wps:cNvSpPr/>
                        <wps:spPr>
                          <a:xfrm>
                            <a:off x="6905497" y="6685708"/>
                            <a:ext cx="654509" cy="558386"/>
                          </a:xfrm>
                          <a:custGeom>
                            <a:avLst/>
                            <a:gdLst/>
                            <a:ahLst/>
                            <a:cxnLst/>
                            <a:rect l="0" t="0" r="0" b="0"/>
                            <a:pathLst>
                              <a:path w="654509" h="558386">
                                <a:moveTo>
                                  <a:pt x="26772" y="0"/>
                                </a:moveTo>
                                <a:cubicBezTo>
                                  <a:pt x="161551" y="130118"/>
                                  <a:pt x="304364" y="252626"/>
                                  <a:pt x="454083" y="366854"/>
                                </a:cubicBezTo>
                                <a:lnTo>
                                  <a:pt x="654509" y="510915"/>
                                </a:lnTo>
                                <a:lnTo>
                                  <a:pt x="654509" y="558386"/>
                                </a:lnTo>
                                <a:lnTo>
                                  <a:pt x="430635" y="397466"/>
                                </a:lnTo>
                                <a:cubicBezTo>
                                  <a:pt x="279753" y="282351"/>
                                  <a:pt x="135830" y="158890"/>
                                  <a:pt x="0" y="27762"/>
                                </a:cubicBezTo>
                                <a:lnTo>
                                  <a:pt x="26772" y="0"/>
                                </a:lnTo>
                                <a:close/>
                              </a:path>
                            </a:pathLst>
                          </a:custGeom>
                          <a:ln w="0" cap="flat">
                            <a:miter lim="127000"/>
                          </a:ln>
                        </wps:spPr>
                        <wps:style>
                          <a:lnRef idx="0">
                            <a:srgbClr val="000000">
                              <a:alpha val="0"/>
                            </a:srgbClr>
                          </a:lnRef>
                          <a:fillRef idx="1">
                            <a:srgbClr val="002A46"/>
                          </a:fillRef>
                          <a:effectRef idx="0">
                            <a:scrgbClr r="0" g="0" b="0"/>
                          </a:effectRef>
                          <a:fontRef idx="none"/>
                        </wps:style>
                        <wps:bodyPr/>
                      </wps:wsp>
                      <wps:wsp>
                        <wps:cNvPr id="2267" name="Shape 2267"/>
                        <wps:cNvSpPr/>
                        <wps:spPr>
                          <a:xfrm>
                            <a:off x="6904797" y="6686403"/>
                            <a:ext cx="655208" cy="612946"/>
                          </a:xfrm>
                          <a:custGeom>
                            <a:avLst/>
                            <a:gdLst/>
                            <a:ahLst/>
                            <a:cxnLst/>
                            <a:rect l="0" t="0" r="0" b="0"/>
                            <a:pathLst>
                              <a:path w="655208" h="612946">
                                <a:moveTo>
                                  <a:pt x="28169" y="0"/>
                                </a:moveTo>
                                <a:cubicBezTo>
                                  <a:pt x="158859" y="139735"/>
                                  <a:pt x="298164" y="272117"/>
                                  <a:pt x="444969" y="396400"/>
                                </a:cubicBezTo>
                                <a:lnTo>
                                  <a:pt x="655208" y="564314"/>
                                </a:lnTo>
                                <a:lnTo>
                                  <a:pt x="655208" y="612946"/>
                                </a:lnTo>
                                <a:lnTo>
                                  <a:pt x="647399" y="607404"/>
                                </a:lnTo>
                                <a:cubicBezTo>
                                  <a:pt x="414602" y="432078"/>
                                  <a:pt x="197539" y="237551"/>
                                  <a:pt x="0" y="26353"/>
                                </a:cubicBezTo>
                                <a:lnTo>
                                  <a:pt x="28169" y="0"/>
                                </a:lnTo>
                                <a:close/>
                              </a:path>
                            </a:pathLst>
                          </a:custGeom>
                          <a:ln w="0" cap="flat">
                            <a:miter lim="127000"/>
                          </a:ln>
                        </wps:spPr>
                        <wps:style>
                          <a:lnRef idx="0">
                            <a:srgbClr val="000000">
                              <a:alpha val="0"/>
                            </a:srgbClr>
                          </a:lnRef>
                          <a:fillRef idx="1">
                            <a:srgbClr val="00213D"/>
                          </a:fillRef>
                          <a:effectRef idx="0">
                            <a:scrgbClr r="0" g="0" b="0"/>
                          </a:effectRef>
                          <a:fontRef idx="none"/>
                        </wps:style>
                        <wps:bodyPr/>
                      </wps:wsp>
                      <wps:wsp>
                        <wps:cNvPr id="2268" name="Shape 2268"/>
                        <wps:cNvSpPr/>
                        <wps:spPr>
                          <a:xfrm>
                            <a:off x="6904157" y="6687130"/>
                            <a:ext cx="655848" cy="669068"/>
                          </a:xfrm>
                          <a:custGeom>
                            <a:avLst/>
                            <a:gdLst/>
                            <a:ahLst/>
                            <a:cxnLst/>
                            <a:rect l="0" t="0" r="0" b="0"/>
                            <a:pathLst>
                              <a:path w="655848" h="669068">
                                <a:moveTo>
                                  <a:pt x="29439" y="0"/>
                                </a:moveTo>
                                <a:cubicBezTo>
                                  <a:pt x="156045" y="149336"/>
                                  <a:pt x="291847" y="291579"/>
                                  <a:pt x="435742" y="425912"/>
                                </a:cubicBezTo>
                                <a:lnTo>
                                  <a:pt x="655848" y="619908"/>
                                </a:lnTo>
                                <a:lnTo>
                                  <a:pt x="655848" y="669068"/>
                                </a:lnTo>
                                <a:lnTo>
                                  <a:pt x="632785" y="650961"/>
                                </a:lnTo>
                                <a:cubicBezTo>
                                  <a:pt x="403525" y="460215"/>
                                  <a:pt x="191348" y="250607"/>
                                  <a:pt x="0" y="24917"/>
                                </a:cubicBezTo>
                                <a:lnTo>
                                  <a:pt x="29439" y="0"/>
                                </a:lnTo>
                                <a:close/>
                              </a:path>
                            </a:pathLst>
                          </a:custGeom>
                          <a:ln w="0" cap="flat">
                            <a:miter lim="127000"/>
                          </a:ln>
                        </wps:spPr>
                        <wps:style>
                          <a:lnRef idx="0">
                            <a:srgbClr val="000000">
                              <a:alpha val="0"/>
                            </a:srgbClr>
                          </a:lnRef>
                          <a:fillRef idx="1">
                            <a:srgbClr val="001532"/>
                          </a:fillRef>
                          <a:effectRef idx="0">
                            <a:scrgbClr r="0" g="0" b="0"/>
                          </a:effectRef>
                          <a:fontRef idx="none"/>
                        </wps:style>
                        <wps:bodyPr/>
                      </wps:wsp>
                      <wps:wsp>
                        <wps:cNvPr id="2269" name="Shape 2269"/>
                        <wps:cNvSpPr/>
                        <wps:spPr>
                          <a:xfrm>
                            <a:off x="6903618" y="6687797"/>
                            <a:ext cx="656387" cy="727546"/>
                          </a:xfrm>
                          <a:custGeom>
                            <a:avLst/>
                            <a:gdLst/>
                            <a:ahLst/>
                            <a:cxnLst/>
                            <a:rect l="0" t="0" r="0" b="0"/>
                            <a:pathLst>
                              <a:path w="656387" h="727546">
                                <a:moveTo>
                                  <a:pt x="30531" y="0"/>
                                </a:moveTo>
                                <a:cubicBezTo>
                                  <a:pt x="214340" y="238430"/>
                                  <a:pt x="420135" y="461480"/>
                                  <a:pt x="644233" y="666150"/>
                                </a:cubicBezTo>
                                <a:lnTo>
                                  <a:pt x="656387" y="676633"/>
                                </a:lnTo>
                                <a:lnTo>
                                  <a:pt x="656387" y="727546"/>
                                </a:lnTo>
                                <a:lnTo>
                                  <a:pt x="618153" y="694569"/>
                                </a:lnTo>
                                <a:cubicBezTo>
                                  <a:pt x="392430" y="488412"/>
                                  <a:pt x="185142" y="263739"/>
                                  <a:pt x="0" y="23571"/>
                                </a:cubicBezTo>
                                <a:lnTo>
                                  <a:pt x="30531" y="0"/>
                                </a:lnTo>
                                <a:close/>
                              </a:path>
                            </a:pathLst>
                          </a:custGeom>
                          <a:ln w="0" cap="flat">
                            <a:miter lim="127000"/>
                          </a:ln>
                        </wps:spPr>
                        <wps:style>
                          <a:lnRef idx="0">
                            <a:srgbClr val="000000">
                              <a:alpha val="0"/>
                            </a:srgbClr>
                          </a:lnRef>
                          <a:fillRef idx="1">
                            <a:srgbClr val="000B1F"/>
                          </a:fillRef>
                          <a:effectRef idx="0">
                            <a:scrgbClr r="0" g="0" b="0"/>
                          </a:effectRef>
                          <a:fontRef idx="none"/>
                        </wps:style>
                        <wps:bodyPr/>
                      </wps:wsp>
                      <wps:wsp>
                        <wps:cNvPr id="2270" name="Shape 2270"/>
                        <wps:cNvSpPr/>
                        <wps:spPr>
                          <a:xfrm>
                            <a:off x="6903111" y="6688491"/>
                            <a:ext cx="656895" cy="788364"/>
                          </a:xfrm>
                          <a:custGeom>
                            <a:avLst/>
                            <a:gdLst/>
                            <a:ahLst/>
                            <a:cxnLst/>
                            <a:rect l="0" t="0" r="0" b="0"/>
                            <a:pathLst>
                              <a:path w="656895" h="788364">
                                <a:moveTo>
                                  <a:pt x="31547" y="0"/>
                                </a:moveTo>
                                <a:cubicBezTo>
                                  <a:pt x="209241" y="252841"/>
                                  <a:pt x="410227" y="490886"/>
                                  <a:pt x="630858" y="710889"/>
                                </a:cubicBezTo>
                                <a:lnTo>
                                  <a:pt x="656895" y="735416"/>
                                </a:lnTo>
                                <a:lnTo>
                                  <a:pt x="656895" y="788364"/>
                                </a:lnTo>
                                <a:lnTo>
                                  <a:pt x="603568" y="738129"/>
                                </a:lnTo>
                                <a:cubicBezTo>
                                  <a:pt x="381377" y="516561"/>
                                  <a:pt x="178965" y="276820"/>
                                  <a:pt x="0" y="22174"/>
                                </a:cubicBezTo>
                                <a:lnTo>
                                  <a:pt x="31547" y="0"/>
                                </a:lnTo>
                                <a:close/>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2271" name="Shape 2271"/>
                        <wps:cNvSpPr/>
                        <wps:spPr>
                          <a:xfrm>
                            <a:off x="5953667" y="4404009"/>
                            <a:ext cx="1606338" cy="3073417"/>
                          </a:xfrm>
                          <a:custGeom>
                            <a:avLst/>
                            <a:gdLst/>
                            <a:ahLst/>
                            <a:cxnLst/>
                            <a:rect l="0" t="0" r="0" b="0"/>
                            <a:pathLst>
                              <a:path w="1606338" h="3073417">
                                <a:moveTo>
                                  <a:pt x="38024" y="0"/>
                                </a:moveTo>
                                <a:cubicBezTo>
                                  <a:pt x="173546" y="811682"/>
                                  <a:pt x="497396" y="1598435"/>
                                  <a:pt x="974535" y="2275255"/>
                                </a:cubicBezTo>
                                <a:cubicBezTo>
                                  <a:pt x="1105999" y="2461787"/>
                                  <a:pt x="1249050" y="2639706"/>
                                  <a:pt x="1402488" y="2807984"/>
                                </a:cubicBezTo>
                                <a:lnTo>
                                  <a:pt x="1606338" y="3018060"/>
                                </a:lnTo>
                                <a:lnTo>
                                  <a:pt x="1606338" y="3073417"/>
                                </a:lnTo>
                                <a:lnTo>
                                  <a:pt x="1373980" y="2833959"/>
                                </a:lnTo>
                                <a:cubicBezTo>
                                  <a:pt x="1219466" y="2664495"/>
                                  <a:pt x="1075411" y="2485320"/>
                                  <a:pt x="943027" y="2297468"/>
                                </a:cubicBezTo>
                                <a:cubicBezTo>
                                  <a:pt x="462547" y="1615961"/>
                                  <a:pt x="136462" y="823697"/>
                                  <a:pt x="0" y="6362"/>
                                </a:cubicBezTo>
                                <a:lnTo>
                                  <a:pt x="38024" y="0"/>
                                </a:lnTo>
                                <a:close/>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2272" name="Shape 2272"/>
                        <wps:cNvSpPr/>
                        <wps:spPr>
                          <a:xfrm>
                            <a:off x="5953188" y="4405122"/>
                            <a:ext cx="1606817" cy="3233531"/>
                          </a:xfrm>
                          <a:custGeom>
                            <a:avLst/>
                            <a:gdLst/>
                            <a:ahLst/>
                            <a:cxnLst/>
                            <a:rect l="0" t="0" r="0" b="0"/>
                            <a:pathLst>
                              <a:path w="1606817" h="3233531">
                                <a:moveTo>
                                  <a:pt x="38291" y="0"/>
                                </a:moveTo>
                                <a:cubicBezTo>
                                  <a:pt x="136944" y="799211"/>
                                  <a:pt x="418287" y="1578661"/>
                                  <a:pt x="851878" y="2254111"/>
                                </a:cubicBezTo>
                                <a:cubicBezTo>
                                  <a:pt x="1031758" y="2534807"/>
                                  <a:pt x="1237824" y="2797763"/>
                                  <a:pt x="1466283" y="3039431"/>
                                </a:cubicBezTo>
                                <a:lnTo>
                                  <a:pt x="1606817" y="3179165"/>
                                </a:lnTo>
                                <a:lnTo>
                                  <a:pt x="1606817" y="3233531"/>
                                </a:lnTo>
                                <a:lnTo>
                                  <a:pt x="1438237" y="3065911"/>
                                </a:lnTo>
                                <a:cubicBezTo>
                                  <a:pt x="1208130" y="2822499"/>
                                  <a:pt x="1000583" y="2557647"/>
                                  <a:pt x="819417" y="2274926"/>
                                </a:cubicBezTo>
                                <a:cubicBezTo>
                                  <a:pt x="382727" y="1594676"/>
                                  <a:pt x="99390" y="809638"/>
                                  <a:pt x="0" y="4725"/>
                                </a:cubicBezTo>
                                <a:lnTo>
                                  <a:pt x="38291" y="0"/>
                                </a:lnTo>
                                <a:close/>
                              </a:path>
                            </a:pathLst>
                          </a:custGeom>
                          <a:ln w="0" cap="flat">
                            <a:miter lim="127000"/>
                          </a:ln>
                        </wps:spPr>
                        <wps:style>
                          <a:lnRef idx="0">
                            <a:srgbClr val="000000">
                              <a:alpha val="0"/>
                            </a:srgbClr>
                          </a:lnRef>
                          <a:fillRef idx="1">
                            <a:srgbClr val="000B1F"/>
                          </a:fillRef>
                          <a:effectRef idx="0">
                            <a:scrgbClr r="0" g="0" b="0"/>
                          </a:effectRef>
                          <a:fontRef idx="none"/>
                        </wps:style>
                        <wps:bodyPr/>
                      </wps:wsp>
                      <wps:wsp>
                        <wps:cNvPr id="2273" name="Shape 2273"/>
                        <wps:cNvSpPr/>
                        <wps:spPr>
                          <a:xfrm>
                            <a:off x="5952775" y="4406265"/>
                            <a:ext cx="1607231" cy="3410943"/>
                          </a:xfrm>
                          <a:custGeom>
                            <a:avLst/>
                            <a:gdLst/>
                            <a:ahLst/>
                            <a:cxnLst/>
                            <a:rect l="0" t="0" r="0" b="0"/>
                            <a:pathLst>
                              <a:path w="1607231" h="3410943">
                                <a:moveTo>
                                  <a:pt x="38443" y="0"/>
                                </a:moveTo>
                                <a:cubicBezTo>
                                  <a:pt x="99847" y="786790"/>
                                  <a:pt x="338696" y="1558950"/>
                                  <a:pt x="729158" y="2233016"/>
                                </a:cubicBezTo>
                                <a:cubicBezTo>
                                  <a:pt x="945902" y="2608478"/>
                                  <a:pt x="1209412" y="2955316"/>
                                  <a:pt x="1511306" y="3264927"/>
                                </a:cubicBezTo>
                                <a:lnTo>
                                  <a:pt x="1607231" y="3357404"/>
                                </a:lnTo>
                                <a:lnTo>
                                  <a:pt x="1607231" y="3410943"/>
                                </a:lnTo>
                                <a:lnTo>
                                  <a:pt x="1483697" y="3291851"/>
                                </a:lnTo>
                                <a:cubicBezTo>
                                  <a:pt x="1179564" y="2979947"/>
                                  <a:pt x="914109" y="2630545"/>
                                  <a:pt x="695770" y="2252307"/>
                                </a:cubicBezTo>
                                <a:cubicBezTo>
                                  <a:pt x="302425" y="1573314"/>
                                  <a:pt x="61824" y="795515"/>
                                  <a:pt x="0" y="3010"/>
                                </a:cubicBezTo>
                                <a:lnTo>
                                  <a:pt x="38443" y="0"/>
                                </a:lnTo>
                                <a:close/>
                              </a:path>
                            </a:pathLst>
                          </a:custGeom>
                          <a:ln w="0" cap="flat">
                            <a:miter lim="127000"/>
                          </a:ln>
                        </wps:spPr>
                        <wps:style>
                          <a:lnRef idx="0">
                            <a:srgbClr val="000000">
                              <a:alpha val="0"/>
                            </a:srgbClr>
                          </a:lnRef>
                          <a:fillRef idx="1">
                            <a:srgbClr val="001532"/>
                          </a:fillRef>
                          <a:effectRef idx="0">
                            <a:scrgbClr r="0" g="0" b="0"/>
                          </a:effectRef>
                          <a:fontRef idx="none"/>
                        </wps:style>
                        <wps:bodyPr/>
                      </wps:wsp>
                      <wps:wsp>
                        <wps:cNvPr id="2274" name="Shape 2274"/>
                        <wps:cNvSpPr/>
                        <wps:spPr>
                          <a:xfrm>
                            <a:off x="5952386" y="4407465"/>
                            <a:ext cx="1607619" cy="3605285"/>
                          </a:xfrm>
                          <a:custGeom>
                            <a:avLst/>
                            <a:gdLst/>
                            <a:ahLst/>
                            <a:cxnLst/>
                            <a:rect l="0" t="0" r="0" b="0"/>
                            <a:pathLst>
                              <a:path w="1607619" h="3605285">
                                <a:moveTo>
                                  <a:pt x="38557" y="0"/>
                                </a:moveTo>
                                <a:cubicBezTo>
                                  <a:pt x="62217" y="774294"/>
                                  <a:pt x="258572" y="1539164"/>
                                  <a:pt x="606387" y="2211895"/>
                                </a:cubicBezTo>
                                <a:cubicBezTo>
                                  <a:pt x="848480" y="2682780"/>
                                  <a:pt x="1163961" y="3113446"/>
                                  <a:pt x="1537652" y="3486744"/>
                                </a:cubicBezTo>
                                <a:lnTo>
                                  <a:pt x="1607619" y="3552436"/>
                                </a:lnTo>
                                <a:lnTo>
                                  <a:pt x="1607619" y="3605285"/>
                                </a:lnTo>
                                <a:lnTo>
                                  <a:pt x="1510439" y="3514046"/>
                                </a:lnTo>
                                <a:cubicBezTo>
                                  <a:pt x="1133899" y="3137911"/>
                                  <a:pt x="816024" y="2703990"/>
                                  <a:pt x="572097" y="2229574"/>
                                </a:cubicBezTo>
                                <a:cubicBezTo>
                                  <a:pt x="221666" y="1551775"/>
                                  <a:pt x="23838" y="781203"/>
                                  <a:pt x="0" y="1181"/>
                                </a:cubicBezTo>
                                <a:lnTo>
                                  <a:pt x="38557" y="0"/>
                                </a:lnTo>
                                <a:close/>
                              </a:path>
                            </a:pathLst>
                          </a:custGeom>
                          <a:ln w="0" cap="flat">
                            <a:miter lim="127000"/>
                          </a:ln>
                        </wps:spPr>
                        <wps:style>
                          <a:lnRef idx="0">
                            <a:srgbClr val="000000">
                              <a:alpha val="0"/>
                            </a:srgbClr>
                          </a:lnRef>
                          <a:fillRef idx="1">
                            <a:srgbClr val="00213D"/>
                          </a:fillRef>
                          <a:effectRef idx="0">
                            <a:scrgbClr r="0" g="0" b="0"/>
                          </a:effectRef>
                          <a:fontRef idx="none"/>
                        </wps:style>
                        <wps:bodyPr/>
                      </wps:wsp>
                      <wps:wsp>
                        <wps:cNvPr id="2275" name="Shape 2275"/>
                        <wps:cNvSpPr/>
                        <wps:spPr>
                          <a:xfrm>
                            <a:off x="5937395" y="4407956"/>
                            <a:ext cx="1622610" cy="3817440"/>
                          </a:xfrm>
                          <a:custGeom>
                            <a:avLst/>
                            <a:gdLst/>
                            <a:ahLst/>
                            <a:cxnLst/>
                            <a:rect l="0" t="0" r="0" b="0"/>
                            <a:pathLst>
                              <a:path w="1622610" h="3817440">
                                <a:moveTo>
                                  <a:pt x="14668" y="0"/>
                                </a:moveTo>
                                <a:lnTo>
                                  <a:pt x="53213" y="749"/>
                                </a:lnTo>
                                <a:cubicBezTo>
                                  <a:pt x="38697" y="762457"/>
                                  <a:pt x="192558" y="1520000"/>
                                  <a:pt x="498196" y="2191550"/>
                                </a:cubicBezTo>
                                <a:cubicBezTo>
                                  <a:pt x="754085" y="2758430"/>
                                  <a:pt x="1116123" y="3273948"/>
                                  <a:pt x="1560173" y="3707808"/>
                                </a:cubicBezTo>
                                <a:lnTo>
                                  <a:pt x="1622610" y="3765124"/>
                                </a:lnTo>
                                <a:lnTo>
                                  <a:pt x="1622610" y="3817440"/>
                                </a:lnTo>
                                <a:lnTo>
                                  <a:pt x="1533265" y="3735426"/>
                                </a:lnTo>
                                <a:cubicBezTo>
                                  <a:pt x="1085757" y="3298199"/>
                                  <a:pt x="720910" y="2778703"/>
                                  <a:pt x="463067" y="2207451"/>
                                </a:cubicBezTo>
                                <a:cubicBezTo>
                                  <a:pt x="155067" y="1530782"/>
                                  <a:pt x="0" y="767449"/>
                                  <a:pt x="14668" y="0"/>
                                </a:cubicBezTo>
                                <a:close/>
                              </a:path>
                            </a:pathLst>
                          </a:custGeom>
                          <a:ln w="0" cap="flat">
                            <a:miter lim="127000"/>
                          </a:ln>
                        </wps:spPr>
                        <wps:style>
                          <a:lnRef idx="0">
                            <a:srgbClr val="000000">
                              <a:alpha val="0"/>
                            </a:srgbClr>
                          </a:lnRef>
                          <a:fillRef idx="1">
                            <a:srgbClr val="002A46"/>
                          </a:fillRef>
                          <a:effectRef idx="0">
                            <a:scrgbClr r="0" g="0" b="0"/>
                          </a:effectRef>
                          <a:fontRef idx="none"/>
                        </wps:style>
                        <wps:bodyPr/>
                      </wps:wsp>
                      <wps:wsp>
                        <wps:cNvPr id="2276" name="Shape 2276"/>
                        <wps:cNvSpPr/>
                        <wps:spPr>
                          <a:xfrm>
                            <a:off x="5898120" y="4407271"/>
                            <a:ext cx="1661885" cy="4048220"/>
                          </a:xfrm>
                          <a:custGeom>
                            <a:avLst/>
                            <a:gdLst/>
                            <a:ahLst/>
                            <a:cxnLst/>
                            <a:rect l="0" t="0" r="0" b="0"/>
                            <a:pathLst>
                              <a:path w="1661885" h="4048220">
                                <a:moveTo>
                                  <a:pt x="53670" y="0"/>
                                </a:moveTo>
                                <a:lnTo>
                                  <a:pt x="92126" y="2743"/>
                                </a:lnTo>
                                <a:cubicBezTo>
                                  <a:pt x="38887" y="751586"/>
                                  <a:pt x="150292" y="1501839"/>
                                  <a:pt x="414287" y="2172437"/>
                                </a:cubicBezTo>
                                <a:cubicBezTo>
                                  <a:pt x="672430" y="2835964"/>
                                  <a:pt x="1075715" y="3438448"/>
                                  <a:pt x="1589072" y="3930763"/>
                                </a:cubicBezTo>
                                <a:lnTo>
                                  <a:pt x="1661885" y="3996334"/>
                                </a:lnTo>
                                <a:lnTo>
                                  <a:pt x="1661885" y="4048220"/>
                                </a:lnTo>
                                <a:lnTo>
                                  <a:pt x="1562426" y="3958645"/>
                                </a:lnTo>
                                <a:cubicBezTo>
                                  <a:pt x="1045008" y="3462407"/>
                                  <a:pt x="638524" y="2855202"/>
                                  <a:pt x="378358" y="2186496"/>
                                </a:cubicBezTo>
                                <a:cubicBezTo>
                                  <a:pt x="112306" y="1510640"/>
                                  <a:pt x="0" y="754545"/>
                                  <a:pt x="53670" y="0"/>
                                </a:cubicBezTo>
                                <a:close/>
                              </a:path>
                            </a:pathLst>
                          </a:custGeom>
                          <a:ln w="0" cap="flat">
                            <a:miter lim="127000"/>
                          </a:ln>
                        </wps:spPr>
                        <wps:style>
                          <a:lnRef idx="0">
                            <a:srgbClr val="000000">
                              <a:alpha val="0"/>
                            </a:srgbClr>
                          </a:lnRef>
                          <a:fillRef idx="1">
                            <a:srgbClr val="00334F"/>
                          </a:fillRef>
                          <a:effectRef idx="0">
                            <a:scrgbClr r="0" g="0" b="0"/>
                          </a:effectRef>
                          <a:fontRef idx="none"/>
                        </wps:style>
                        <wps:bodyPr/>
                      </wps:wsp>
                      <wps:wsp>
                        <wps:cNvPr id="2277" name="Shape 2277"/>
                        <wps:cNvSpPr/>
                        <wps:spPr>
                          <a:xfrm>
                            <a:off x="5858431" y="4406537"/>
                            <a:ext cx="1701574" cy="4299774"/>
                          </a:xfrm>
                          <a:custGeom>
                            <a:avLst/>
                            <a:gdLst/>
                            <a:ahLst/>
                            <a:cxnLst/>
                            <a:rect l="0" t="0" r="0" b="0"/>
                            <a:pathLst>
                              <a:path w="1701574" h="4299774">
                                <a:moveTo>
                                  <a:pt x="93116" y="0"/>
                                </a:moveTo>
                                <a:lnTo>
                                  <a:pt x="131394" y="4800"/>
                                </a:lnTo>
                                <a:cubicBezTo>
                                  <a:pt x="38976" y="740537"/>
                                  <a:pt x="107899" y="1483500"/>
                                  <a:pt x="330708" y="2153438"/>
                                </a:cubicBezTo>
                                <a:cubicBezTo>
                                  <a:pt x="579590" y="2914218"/>
                                  <a:pt x="1018882" y="3606851"/>
                                  <a:pt x="1601178" y="4156557"/>
                                </a:cubicBezTo>
                                <a:lnTo>
                                  <a:pt x="1701574" y="4248211"/>
                                </a:lnTo>
                                <a:lnTo>
                                  <a:pt x="1701574" y="4299774"/>
                                </a:lnTo>
                                <a:lnTo>
                                  <a:pt x="1688438" y="4288439"/>
                                </a:lnTo>
                                <a:cubicBezTo>
                                  <a:pt x="1650466" y="4254729"/>
                                  <a:pt x="1612474" y="4220057"/>
                                  <a:pt x="1574724" y="4184663"/>
                                </a:cubicBezTo>
                                <a:cubicBezTo>
                                  <a:pt x="987742" y="3630511"/>
                                  <a:pt x="544919" y="2932316"/>
                                  <a:pt x="294069" y="2165490"/>
                                </a:cubicBezTo>
                                <a:cubicBezTo>
                                  <a:pt x="69494" y="1490244"/>
                                  <a:pt x="0" y="741388"/>
                                  <a:pt x="93116" y="0"/>
                                </a:cubicBezTo>
                                <a:close/>
                              </a:path>
                            </a:pathLst>
                          </a:custGeom>
                          <a:ln w="0" cap="flat">
                            <a:miter lim="127000"/>
                          </a:ln>
                        </wps:spPr>
                        <wps:style>
                          <a:lnRef idx="0">
                            <a:srgbClr val="000000">
                              <a:alpha val="0"/>
                            </a:srgbClr>
                          </a:lnRef>
                          <a:fillRef idx="1">
                            <a:srgbClr val="003B58"/>
                          </a:fillRef>
                          <a:effectRef idx="0">
                            <a:scrgbClr r="0" g="0" b="0"/>
                          </a:effectRef>
                          <a:fontRef idx="none"/>
                        </wps:style>
                        <wps:bodyPr/>
                      </wps:wsp>
                      <wps:wsp>
                        <wps:cNvPr id="2278" name="Shape 2278"/>
                        <wps:cNvSpPr/>
                        <wps:spPr>
                          <a:xfrm>
                            <a:off x="5818346" y="4405769"/>
                            <a:ext cx="1741660" cy="4567804"/>
                          </a:xfrm>
                          <a:custGeom>
                            <a:avLst/>
                            <a:gdLst/>
                            <a:ahLst/>
                            <a:cxnLst/>
                            <a:rect l="0" t="0" r="0" b="0"/>
                            <a:pathLst>
                              <a:path w="1741660" h="4567804">
                                <a:moveTo>
                                  <a:pt x="133020" y="0"/>
                                </a:moveTo>
                                <a:lnTo>
                                  <a:pt x="170967" y="6921"/>
                                </a:lnTo>
                                <a:cubicBezTo>
                                  <a:pt x="38976" y="729094"/>
                                  <a:pt x="65430" y="1464780"/>
                                  <a:pt x="247497" y="2134489"/>
                                </a:cubicBezTo>
                                <a:cubicBezTo>
                                  <a:pt x="450202" y="2897784"/>
                                  <a:pt x="844232" y="3604476"/>
                                  <a:pt x="1386967" y="4178338"/>
                                </a:cubicBezTo>
                                <a:cubicBezTo>
                                  <a:pt x="1456385" y="4251300"/>
                                  <a:pt x="1527366" y="4321925"/>
                                  <a:pt x="1597952" y="4388193"/>
                                </a:cubicBezTo>
                                <a:lnTo>
                                  <a:pt x="1741660" y="4516173"/>
                                </a:lnTo>
                                <a:lnTo>
                                  <a:pt x="1741660" y="4567804"/>
                                </a:lnTo>
                                <a:lnTo>
                                  <a:pt x="1571586" y="4416349"/>
                                </a:lnTo>
                                <a:cubicBezTo>
                                  <a:pt x="1500454" y="4349547"/>
                                  <a:pt x="1428941" y="4278389"/>
                                  <a:pt x="1359002" y="4204894"/>
                                </a:cubicBezTo>
                                <a:cubicBezTo>
                                  <a:pt x="811796" y="3626333"/>
                                  <a:pt x="414579" y="2913876"/>
                                  <a:pt x="210261" y="2144496"/>
                                </a:cubicBezTo>
                                <a:cubicBezTo>
                                  <a:pt x="26708" y="1469365"/>
                                  <a:pt x="0" y="727799"/>
                                  <a:pt x="133020" y="0"/>
                                </a:cubicBezTo>
                                <a:close/>
                              </a:path>
                            </a:pathLst>
                          </a:custGeom>
                          <a:ln w="0" cap="flat">
                            <a:miter lim="127000"/>
                          </a:ln>
                        </wps:spPr>
                        <wps:style>
                          <a:lnRef idx="0">
                            <a:srgbClr val="000000">
                              <a:alpha val="0"/>
                            </a:srgbClr>
                          </a:lnRef>
                          <a:fillRef idx="1">
                            <a:srgbClr val="004260"/>
                          </a:fillRef>
                          <a:effectRef idx="0">
                            <a:scrgbClr r="0" g="0" b="0"/>
                          </a:effectRef>
                          <a:fontRef idx="none"/>
                        </wps:style>
                        <wps:bodyPr/>
                      </wps:wsp>
                      <wps:wsp>
                        <wps:cNvPr id="2279" name="Shape 2279"/>
                        <wps:cNvSpPr/>
                        <wps:spPr>
                          <a:xfrm>
                            <a:off x="5761843" y="4404950"/>
                            <a:ext cx="1798162" cy="4853044"/>
                          </a:xfrm>
                          <a:custGeom>
                            <a:avLst/>
                            <a:gdLst/>
                            <a:ahLst/>
                            <a:cxnLst/>
                            <a:rect l="0" t="0" r="0" b="0"/>
                            <a:pathLst>
                              <a:path w="1798162" h="4853044">
                                <a:moveTo>
                                  <a:pt x="189433" y="0"/>
                                </a:moveTo>
                                <a:lnTo>
                                  <a:pt x="226898" y="9119"/>
                                </a:lnTo>
                                <a:cubicBezTo>
                                  <a:pt x="54915" y="717258"/>
                                  <a:pt x="38913" y="1445692"/>
                                  <a:pt x="180645" y="2115668"/>
                                </a:cubicBezTo>
                                <a:cubicBezTo>
                                  <a:pt x="337198" y="2881440"/>
                                  <a:pt x="685953" y="3602216"/>
                                  <a:pt x="1189190" y="4200246"/>
                                </a:cubicBezTo>
                                <a:cubicBezTo>
                                  <a:pt x="1253198" y="4275875"/>
                                  <a:pt x="1319276" y="4349712"/>
                                  <a:pt x="1385557" y="4419651"/>
                                </a:cubicBezTo>
                                <a:cubicBezTo>
                                  <a:pt x="1495314" y="4534989"/>
                                  <a:pt x="1609943" y="4644093"/>
                                  <a:pt x="1729219" y="4746805"/>
                                </a:cubicBezTo>
                                <a:lnTo>
                                  <a:pt x="1798162" y="4803229"/>
                                </a:lnTo>
                                <a:lnTo>
                                  <a:pt x="1798162" y="4853044"/>
                                </a:lnTo>
                                <a:lnTo>
                                  <a:pt x="1704087" y="4776054"/>
                                </a:lnTo>
                                <a:cubicBezTo>
                                  <a:pt x="1583832" y="4672501"/>
                                  <a:pt x="1468263" y="4562504"/>
                                  <a:pt x="1357605" y="4446219"/>
                                </a:cubicBezTo>
                                <a:cubicBezTo>
                                  <a:pt x="1290803" y="4375722"/>
                                  <a:pt x="1224229" y="4301350"/>
                                  <a:pt x="1159726" y="4225125"/>
                                </a:cubicBezTo>
                                <a:cubicBezTo>
                                  <a:pt x="652310" y="3622142"/>
                                  <a:pt x="300698" y="2895460"/>
                                  <a:pt x="142888" y="2123529"/>
                                </a:cubicBezTo>
                                <a:cubicBezTo>
                                  <a:pt x="0" y="1448080"/>
                                  <a:pt x="16091" y="713715"/>
                                  <a:pt x="189433" y="0"/>
                                </a:cubicBezTo>
                                <a:close/>
                              </a:path>
                            </a:pathLst>
                          </a:custGeom>
                          <a:ln w="0" cap="flat">
                            <a:miter lim="127000"/>
                          </a:ln>
                        </wps:spPr>
                        <wps:style>
                          <a:lnRef idx="0">
                            <a:srgbClr val="000000">
                              <a:alpha val="0"/>
                            </a:srgbClr>
                          </a:lnRef>
                          <a:fillRef idx="1">
                            <a:srgbClr val="004968"/>
                          </a:fillRef>
                          <a:effectRef idx="0">
                            <a:scrgbClr r="0" g="0" b="0"/>
                          </a:effectRef>
                          <a:fontRef idx="none"/>
                        </wps:style>
                        <wps:bodyPr/>
                      </wps:wsp>
                      <wps:wsp>
                        <wps:cNvPr id="2280" name="Shape 2280"/>
                        <wps:cNvSpPr/>
                        <wps:spPr>
                          <a:xfrm>
                            <a:off x="5678389" y="4404165"/>
                            <a:ext cx="1881617" cy="5158288"/>
                          </a:xfrm>
                          <a:custGeom>
                            <a:avLst/>
                            <a:gdLst/>
                            <a:ahLst/>
                            <a:cxnLst/>
                            <a:rect l="0" t="0" r="0" b="0"/>
                            <a:pathLst>
                              <a:path w="1881617" h="5158288">
                                <a:moveTo>
                                  <a:pt x="272885" y="0"/>
                                </a:moveTo>
                                <a:lnTo>
                                  <a:pt x="309740" y="11278"/>
                                </a:lnTo>
                                <a:cubicBezTo>
                                  <a:pt x="97460" y="704761"/>
                                  <a:pt x="39001" y="1425943"/>
                                  <a:pt x="140716" y="2096846"/>
                                </a:cubicBezTo>
                                <a:cubicBezTo>
                                  <a:pt x="251104" y="2865107"/>
                                  <a:pt x="554571" y="3599993"/>
                                  <a:pt x="1018324" y="4222141"/>
                                </a:cubicBezTo>
                                <a:cubicBezTo>
                                  <a:pt x="1077138" y="4300639"/>
                                  <a:pt x="1138301" y="4377703"/>
                                  <a:pt x="1200099" y="4451147"/>
                                </a:cubicBezTo>
                                <a:cubicBezTo>
                                  <a:pt x="1404182" y="4692663"/>
                                  <a:pt x="1629032" y="4910582"/>
                                  <a:pt x="1872945" y="5103555"/>
                                </a:cubicBezTo>
                                <a:lnTo>
                                  <a:pt x="1881617" y="5110067"/>
                                </a:lnTo>
                                <a:lnTo>
                                  <a:pt x="1881617" y="5158288"/>
                                </a:lnTo>
                                <a:lnTo>
                                  <a:pt x="1849033" y="5133819"/>
                                </a:lnTo>
                                <a:cubicBezTo>
                                  <a:pt x="1603102" y="4939243"/>
                                  <a:pt x="1376388" y="4719511"/>
                                  <a:pt x="1170610" y="4475988"/>
                                </a:cubicBezTo>
                                <a:cubicBezTo>
                                  <a:pt x="1108342" y="4401985"/>
                                  <a:pt x="1046709" y="4324350"/>
                                  <a:pt x="987399" y="4245255"/>
                                </a:cubicBezTo>
                                <a:cubicBezTo>
                                  <a:pt x="519824" y="3617875"/>
                                  <a:pt x="213843" y="2876944"/>
                                  <a:pt x="102553" y="2102473"/>
                                </a:cubicBezTo>
                                <a:cubicBezTo>
                                  <a:pt x="0" y="1426032"/>
                                  <a:pt x="58890" y="698983"/>
                                  <a:pt x="272885" y="0"/>
                                </a:cubicBezTo>
                                <a:close/>
                              </a:path>
                            </a:pathLst>
                          </a:custGeom>
                          <a:ln w="0" cap="flat">
                            <a:miter lim="127000"/>
                          </a:ln>
                        </wps:spPr>
                        <wps:style>
                          <a:lnRef idx="0">
                            <a:srgbClr val="000000">
                              <a:alpha val="0"/>
                            </a:srgbClr>
                          </a:lnRef>
                          <a:fillRef idx="1">
                            <a:srgbClr val="00516F"/>
                          </a:fillRef>
                          <a:effectRef idx="0">
                            <a:scrgbClr r="0" g="0" b="0"/>
                          </a:effectRef>
                          <a:fontRef idx="none"/>
                        </wps:style>
                        <wps:bodyPr/>
                      </wps:wsp>
                      <wps:wsp>
                        <wps:cNvPr id="2281" name="Shape 2281"/>
                        <wps:cNvSpPr/>
                        <wps:spPr>
                          <a:xfrm>
                            <a:off x="5594817" y="4403356"/>
                            <a:ext cx="1748483" cy="5259253"/>
                          </a:xfrm>
                          <a:custGeom>
                            <a:avLst/>
                            <a:gdLst/>
                            <a:ahLst/>
                            <a:cxnLst/>
                            <a:rect l="0" t="0" r="0" b="0"/>
                            <a:pathLst>
                              <a:path w="1748483" h="5259253">
                                <a:moveTo>
                                  <a:pt x="356476" y="0"/>
                                </a:moveTo>
                                <a:lnTo>
                                  <a:pt x="392608" y="13475"/>
                                </a:lnTo>
                                <a:cubicBezTo>
                                  <a:pt x="139827" y="691731"/>
                                  <a:pt x="38938" y="1405636"/>
                                  <a:pt x="100825" y="2078038"/>
                                </a:cubicBezTo>
                                <a:cubicBezTo>
                                  <a:pt x="165024" y="2848839"/>
                                  <a:pt x="423240" y="3597808"/>
                                  <a:pt x="847534" y="4244137"/>
                                </a:cubicBezTo>
                                <a:cubicBezTo>
                                  <a:pt x="900569" y="4324629"/>
                                  <a:pt x="956844" y="4404907"/>
                                  <a:pt x="1014692" y="4482694"/>
                                </a:cubicBezTo>
                                <a:cubicBezTo>
                                  <a:pt x="1203319" y="4735037"/>
                                  <a:pt x="1414018" y="4965141"/>
                                  <a:pt x="1645164" y="5171569"/>
                                </a:cubicBezTo>
                                <a:lnTo>
                                  <a:pt x="1748483" y="5259253"/>
                                </a:lnTo>
                                <a:lnTo>
                                  <a:pt x="1686337" y="5248600"/>
                                </a:lnTo>
                                <a:lnTo>
                                  <a:pt x="1672605" y="5245440"/>
                                </a:lnTo>
                                <a:lnTo>
                                  <a:pt x="1619483" y="5200356"/>
                                </a:lnTo>
                                <a:cubicBezTo>
                                  <a:pt x="1386421" y="4992214"/>
                                  <a:pt x="1173975" y="4760201"/>
                                  <a:pt x="983780" y="4505769"/>
                                </a:cubicBezTo>
                                <a:cubicBezTo>
                                  <a:pt x="925449" y="4427335"/>
                                  <a:pt x="868769" y="4346461"/>
                                  <a:pt x="815302" y="4265359"/>
                                </a:cubicBezTo>
                                <a:cubicBezTo>
                                  <a:pt x="387464" y="3613620"/>
                                  <a:pt x="127114" y="2858427"/>
                                  <a:pt x="62408" y="2081416"/>
                                </a:cubicBezTo>
                                <a:cubicBezTo>
                                  <a:pt x="0" y="1403439"/>
                                  <a:pt x="101676" y="683654"/>
                                  <a:pt x="356476" y="0"/>
                                </a:cubicBezTo>
                                <a:close/>
                              </a:path>
                            </a:pathLst>
                          </a:custGeom>
                          <a:ln w="0" cap="flat">
                            <a:miter lim="127000"/>
                          </a:ln>
                        </wps:spPr>
                        <wps:style>
                          <a:lnRef idx="0">
                            <a:srgbClr val="000000">
                              <a:alpha val="0"/>
                            </a:srgbClr>
                          </a:lnRef>
                          <a:fillRef idx="1">
                            <a:srgbClr val="005876"/>
                          </a:fillRef>
                          <a:effectRef idx="0">
                            <a:scrgbClr r="0" g="0" b="0"/>
                          </a:effectRef>
                          <a:fontRef idx="none"/>
                        </wps:style>
                        <wps:bodyPr/>
                      </wps:wsp>
                      <wps:wsp>
                        <wps:cNvPr id="2282" name="Shape 2282"/>
                        <wps:cNvSpPr/>
                        <wps:spPr>
                          <a:xfrm>
                            <a:off x="5511201" y="4402567"/>
                            <a:ext cx="1318050" cy="5134419"/>
                          </a:xfrm>
                          <a:custGeom>
                            <a:avLst/>
                            <a:gdLst/>
                            <a:ahLst/>
                            <a:cxnLst/>
                            <a:rect l="0" t="0" r="0" b="0"/>
                            <a:pathLst>
                              <a:path w="1318050" h="5134419">
                                <a:moveTo>
                                  <a:pt x="440182" y="0"/>
                                </a:moveTo>
                                <a:lnTo>
                                  <a:pt x="475462" y="15621"/>
                                </a:lnTo>
                                <a:cubicBezTo>
                                  <a:pt x="182080" y="677977"/>
                                  <a:pt x="38748" y="1384669"/>
                                  <a:pt x="60922" y="2059267"/>
                                </a:cubicBezTo>
                                <a:cubicBezTo>
                                  <a:pt x="78918" y="2832621"/>
                                  <a:pt x="291871" y="3595688"/>
                                  <a:pt x="676694" y="4266159"/>
                                </a:cubicBezTo>
                                <a:cubicBezTo>
                                  <a:pt x="724624" y="4349318"/>
                                  <a:pt x="775957" y="4432821"/>
                                  <a:pt x="829272" y="4514279"/>
                                </a:cubicBezTo>
                                <a:cubicBezTo>
                                  <a:pt x="959188" y="4711675"/>
                                  <a:pt x="1102234" y="4897325"/>
                                  <a:pt x="1257766" y="5070576"/>
                                </a:cubicBezTo>
                                <a:lnTo>
                                  <a:pt x="1318050" y="5134419"/>
                                </a:lnTo>
                                <a:lnTo>
                                  <a:pt x="1245021" y="5113240"/>
                                </a:lnTo>
                                <a:lnTo>
                                  <a:pt x="1229088" y="5096367"/>
                                </a:lnTo>
                                <a:cubicBezTo>
                                  <a:pt x="1072263" y="4921676"/>
                                  <a:pt x="928024" y="4734481"/>
                                  <a:pt x="797027" y="4535437"/>
                                </a:cubicBezTo>
                                <a:cubicBezTo>
                                  <a:pt x="743293" y="4453344"/>
                                  <a:pt x="691566" y="4369220"/>
                                  <a:pt x="643255" y="4285399"/>
                                </a:cubicBezTo>
                                <a:cubicBezTo>
                                  <a:pt x="255206" y="3609327"/>
                                  <a:pt x="40538" y="2839924"/>
                                  <a:pt x="22365" y="2060334"/>
                                </a:cubicBezTo>
                                <a:cubicBezTo>
                                  <a:pt x="0" y="1380160"/>
                                  <a:pt x="144488" y="667626"/>
                                  <a:pt x="440182" y="0"/>
                                </a:cubicBezTo>
                                <a:close/>
                              </a:path>
                            </a:pathLst>
                          </a:custGeom>
                          <a:ln w="0" cap="flat">
                            <a:miter lim="127000"/>
                          </a:ln>
                        </wps:spPr>
                        <wps:style>
                          <a:lnRef idx="0">
                            <a:srgbClr val="000000">
                              <a:alpha val="0"/>
                            </a:srgbClr>
                          </a:lnRef>
                          <a:fillRef idx="1">
                            <a:srgbClr val="00607E"/>
                          </a:fillRef>
                          <a:effectRef idx="0">
                            <a:scrgbClr r="0" g="0" b="0"/>
                          </a:effectRef>
                          <a:fontRef idx="none"/>
                        </wps:style>
                        <wps:bodyPr/>
                      </wps:wsp>
                      <wps:wsp>
                        <wps:cNvPr id="2283" name="Shape 2283"/>
                        <wps:cNvSpPr/>
                        <wps:spPr>
                          <a:xfrm>
                            <a:off x="5381546" y="4401839"/>
                            <a:ext cx="956731" cy="4957814"/>
                          </a:xfrm>
                          <a:custGeom>
                            <a:avLst/>
                            <a:gdLst/>
                            <a:ahLst/>
                            <a:cxnLst/>
                            <a:rect l="0" t="0" r="0" b="0"/>
                            <a:pathLst>
                              <a:path w="956731" h="4957814">
                                <a:moveTo>
                                  <a:pt x="570002" y="0"/>
                                </a:moveTo>
                                <a:lnTo>
                                  <a:pt x="604279" y="17691"/>
                                </a:lnTo>
                                <a:cubicBezTo>
                                  <a:pt x="270345" y="663448"/>
                                  <a:pt x="84557" y="1362875"/>
                                  <a:pt x="66967" y="2040395"/>
                                </a:cubicBezTo>
                                <a:cubicBezTo>
                                  <a:pt x="38773" y="2816263"/>
                                  <a:pt x="206451" y="3593452"/>
                                  <a:pt x="551866" y="4288104"/>
                                </a:cubicBezTo>
                                <a:cubicBezTo>
                                  <a:pt x="594385" y="4373423"/>
                                  <a:pt x="640791" y="4460113"/>
                                  <a:pt x="689826" y="4545826"/>
                                </a:cubicBezTo>
                                <a:cubicBezTo>
                                  <a:pt x="768712" y="4682827"/>
                                  <a:pt x="853758" y="4814951"/>
                                  <a:pt x="944783" y="4941992"/>
                                </a:cubicBezTo>
                                <a:lnTo>
                                  <a:pt x="956731" y="4957814"/>
                                </a:lnTo>
                                <a:lnTo>
                                  <a:pt x="890147" y="4930181"/>
                                </a:lnTo>
                                <a:lnTo>
                                  <a:pt x="780320" y="4768515"/>
                                </a:lnTo>
                                <a:cubicBezTo>
                                  <a:pt x="737467" y="4701930"/>
                                  <a:pt x="696144" y="4634087"/>
                                  <a:pt x="656374" y="4565015"/>
                                </a:cubicBezTo>
                                <a:cubicBezTo>
                                  <a:pt x="606958" y="4478630"/>
                                  <a:pt x="560197" y="4391266"/>
                                  <a:pt x="517348" y="4305287"/>
                                </a:cubicBezTo>
                                <a:cubicBezTo>
                                  <a:pt x="169063" y="3604908"/>
                                  <a:pt x="0" y="2821280"/>
                                  <a:pt x="28435" y="2039188"/>
                                </a:cubicBezTo>
                                <a:cubicBezTo>
                                  <a:pt x="46127" y="1356080"/>
                                  <a:pt x="233414" y="650875"/>
                                  <a:pt x="570002" y="0"/>
                                </a:cubicBezTo>
                                <a:close/>
                              </a:path>
                            </a:pathLst>
                          </a:custGeom>
                          <a:ln w="0" cap="flat">
                            <a:miter lim="127000"/>
                          </a:ln>
                        </wps:spPr>
                        <wps:style>
                          <a:lnRef idx="0">
                            <a:srgbClr val="000000">
                              <a:alpha val="0"/>
                            </a:srgbClr>
                          </a:lnRef>
                          <a:fillRef idx="1">
                            <a:srgbClr val="006885"/>
                          </a:fillRef>
                          <a:effectRef idx="0">
                            <a:scrgbClr r="0" g="0" b="0"/>
                          </a:effectRef>
                          <a:fontRef idx="none"/>
                        </wps:style>
                        <wps:bodyPr/>
                      </wps:wsp>
                      <wps:wsp>
                        <wps:cNvPr id="2284" name="Shape 2284"/>
                        <wps:cNvSpPr/>
                        <wps:spPr>
                          <a:xfrm>
                            <a:off x="5211434" y="4401116"/>
                            <a:ext cx="773506" cy="4741894"/>
                          </a:xfrm>
                          <a:custGeom>
                            <a:avLst/>
                            <a:gdLst/>
                            <a:ahLst/>
                            <a:cxnLst/>
                            <a:rect l="0" t="0" r="0" b="0"/>
                            <a:pathLst>
                              <a:path w="773506" h="4741894">
                                <a:moveTo>
                                  <a:pt x="740347" y="0"/>
                                </a:moveTo>
                                <a:lnTo>
                                  <a:pt x="773506" y="19710"/>
                                </a:lnTo>
                                <a:cubicBezTo>
                                  <a:pt x="404507" y="639191"/>
                                  <a:pt x="170116" y="1350099"/>
                                  <a:pt x="113424" y="2021510"/>
                                </a:cubicBezTo>
                                <a:cubicBezTo>
                                  <a:pt x="39014" y="2799969"/>
                                  <a:pt x="161430" y="3591293"/>
                                  <a:pt x="467436" y="4310114"/>
                                </a:cubicBezTo>
                                <a:cubicBezTo>
                                  <a:pt x="504673" y="4397515"/>
                                  <a:pt x="546176" y="4487469"/>
                                  <a:pt x="590804" y="4577410"/>
                                </a:cubicBezTo>
                                <a:lnTo>
                                  <a:pt x="678121" y="4741894"/>
                                </a:lnTo>
                                <a:lnTo>
                                  <a:pt x="616412" y="4707906"/>
                                </a:lnTo>
                                <a:lnTo>
                                  <a:pt x="556260" y="4594606"/>
                                </a:lnTo>
                                <a:cubicBezTo>
                                  <a:pt x="511302" y="4503941"/>
                                  <a:pt x="469481" y="4413327"/>
                                  <a:pt x="431940" y="4325227"/>
                                </a:cubicBezTo>
                                <a:cubicBezTo>
                                  <a:pt x="123444" y="3600488"/>
                                  <a:pt x="0" y="2802687"/>
                                  <a:pt x="75019" y="2018056"/>
                                </a:cubicBezTo>
                                <a:cubicBezTo>
                                  <a:pt x="132169" y="1341145"/>
                                  <a:pt x="368452" y="624357"/>
                                  <a:pt x="740347" y="0"/>
                                </a:cubicBezTo>
                                <a:close/>
                              </a:path>
                            </a:pathLst>
                          </a:custGeom>
                          <a:ln w="0" cap="flat">
                            <a:miter lim="127000"/>
                          </a:ln>
                        </wps:spPr>
                        <wps:style>
                          <a:lnRef idx="0">
                            <a:srgbClr val="000000">
                              <a:alpha val="0"/>
                            </a:srgbClr>
                          </a:lnRef>
                          <a:fillRef idx="1">
                            <a:srgbClr val="006F8D"/>
                          </a:fillRef>
                          <a:effectRef idx="0">
                            <a:scrgbClr r="0" g="0" b="0"/>
                          </a:effectRef>
                          <a:fontRef idx="none"/>
                        </wps:style>
                        <wps:bodyPr/>
                      </wps:wsp>
                      <wps:wsp>
                        <wps:cNvPr id="2285" name="Shape 2285"/>
                        <wps:cNvSpPr/>
                        <wps:spPr>
                          <a:xfrm>
                            <a:off x="5041384" y="4400421"/>
                            <a:ext cx="942594" cy="4498530"/>
                          </a:xfrm>
                          <a:custGeom>
                            <a:avLst/>
                            <a:gdLst/>
                            <a:ahLst/>
                            <a:cxnLst/>
                            <a:rect l="0" t="0" r="0" b="0"/>
                            <a:pathLst>
                              <a:path w="942594" h="4498530">
                                <a:moveTo>
                                  <a:pt x="910679" y="0"/>
                                </a:moveTo>
                                <a:lnTo>
                                  <a:pt x="942594" y="21666"/>
                                </a:lnTo>
                                <a:cubicBezTo>
                                  <a:pt x="534060" y="623507"/>
                                  <a:pt x="256032" y="1327023"/>
                                  <a:pt x="159753" y="2002574"/>
                                </a:cubicBezTo>
                                <a:cubicBezTo>
                                  <a:pt x="39116" y="2783561"/>
                                  <a:pt x="116243" y="3589021"/>
                                  <a:pt x="382867" y="4332110"/>
                                </a:cubicBezTo>
                                <a:cubicBezTo>
                                  <a:pt x="398958" y="4377011"/>
                                  <a:pt x="416150" y="4422750"/>
                                  <a:pt x="434316" y="4469003"/>
                                </a:cubicBezTo>
                                <a:lnTo>
                                  <a:pt x="446401" y="4498530"/>
                                </a:lnTo>
                                <a:lnTo>
                                  <a:pt x="389048" y="4458197"/>
                                </a:lnTo>
                                <a:lnTo>
                                  <a:pt x="346532" y="4345115"/>
                                </a:lnTo>
                                <a:cubicBezTo>
                                  <a:pt x="77800" y="3595992"/>
                                  <a:pt x="0" y="2784005"/>
                                  <a:pt x="121615" y="1996936"/>
                                </a:cubicBezTo>
                                <a:cubicBezTo>
                                  <a:pt x="218656" y="1315872"/>
                                  <a:pt x="498920" y="606603"/>
                                  <a:pt x="910679" y="0"/>
                                </a:cubicBezTo>
                                <a:close/>
                              </a:path>
                            </a:pathLst>
                          </a:custGeom>
                          <a:ln w="0" cap="flat">
                            <a:miter lim="127000"/>
                          </a:ln>
                        </wps:spPr>
                        <wps:style>
                          <a:lnRef idx="0">
                            <a:srgbClr val="000000">
                              <a:alpha val="0"/>
                            </a:srgbClr>
                          </a:lnRef>
                          <a:fillRef idx="1">
                            <a:srgbClr val="007795"/>
                          </a:fillRef>
                          <a:effectRef idx="0">
                            <a:scrgbClr r="0" g="0" b="0"/>
                          </a:effectRef>
                          <a:fontRef idx="none"/>
                        </wps:style>
                        <wps:bodyPr/>
                      </wps:wsp>
                      <wps:wsp>
                        <wps:cNvPr id="2286" name="Shape 2286"/>
                        <wps:cNvSpPr/>
                        <wps:spPr>
                          <a:xfrm>
                            <a:off x="4892433" y="4399827"/>
                            <a:ext cx="1090544" cy="4240418"/>
                          </a:xfrm>
                          <a:custGeom>
                            <a:avLst/>
                            <a:gdLst/>
                            <a:ahLst/>
                            <a:cxnLst/>
                            <a:rect l="0" t="0" r="0" b="0"/>
                            <a:pathLst>
                              <a:path w="1090544" h="4240418">
                                <a:moveTo>
                                  <a:pt x="1059963" y="0"/>
                                </a:moveTo>
                                <a:lnTo>
                                  <a:pt x="1090544" y="23457"/>
                                </a:lnTo>
                                <a:cubicBezTo>
                                  <a:pt x="642768" y="607175"/>
                                  <a:pt x="321153" y="1303262"/>
                                  <a:pt x="184920" y="1983537"/>
                                </a:cubicBezTo>
                                <a:cubicBezTo>
                                  <a:pt x="38891" y="2669112"/>
                                  <a:pt x="45053" y="3382301"/>
                                  <a:pt x="201075" y="4063932"/>
                                </a:cubicBezTo>
                                <a:lnTo>
                                  <a:pt x="247344" y="4240418"/>
                                </a:lnTo>
                                <a:lnTo>
                                  <a:pt x="198422" y="4201850"/>
                                </a:lnTo>
                                <a:lnTo>
                                  <a:pt x="197068" y="4200658"/>
                                </a:lnTo>
                                <a:lnTo>
                                  <a:pt x="163481" y="4072554"/>
                                </a:lnTo>
                                <a:cubicBezTo>
                                  <a:pt x="6205" y="3385485"/>
                                  <a:pt x="0" y="2666580"/>
                                  <a:pt x="147163" y="1975726"/>
                                </a:cubicBezTo>
                                <a:cubicBezTo>
                                  <a:pt x="284475" y="1290003"/>
                                  <a:pt x="608656" y="588277"/>
                                  <a:pt x="1059963" y="0"/>
                                </a:cubicBezTo>
                                <a:close/>
                              </a:path>
                            </a:pathLst>
                          </a:custGeom>
                          <a:ln w="0" cap="flat">
                            <a:miter lim="127000"/>
                          </a:ln>
                        </wps:spPr>
                        <wps:style>
                          <a:lnRef idx="0">
                            <a:srgbClr val="000000">
                              <a:alpha val="0"/>
                            </a:srgbClr>
                          </a:lnRef>
                          <a:fillRef idx="1">
                            <a:srgbClr val="007F9D"/>
                          </a:fillRef>
                          <a:effectRef idx="0">
                            <a:scrgbClr r="0" g="0" b="0"/>
                          </a:effectRef>
                          <a:fontRef idx="none"/>
                        </wps:style>
                        <wps:bodyPr/>
                      </wps:wsp>
                      <wps:wsp>
                        <wps:cNvPr id="2287" name="Shape 2287"/>
                        <wps:cNvSpPr/>
                        <wps:spPr>
                          <a:xfrm>
                            <a:off x="4707291" y="4399265"/>
                            <a:ext cx="1274684" cy="3976210"/>
                          </a:xfrm>
                          <a:custGeom>
                            <a:avLst/>
                            <a:gdLst/>
                            <a:ahLst/>
                            <a:cxnLst/>
                            <a:rect l="0" t="0" r="0" b="0"/>
                            <a:pathLst>
                              <a:path w="1274684" h="3976210">
                                <a:moveTo>
                                  <a:pt x="1245448" y="0"/>
                                </a:moveTo>
                                <a:lnTo>
                                  <a:pt x="1274684" y="25133"/>
                                </a:lnTo>
                                <a:cubicBezTo>
                                  <a:pt x="788045" y="590321"/>
                                  <a:pt x="422806" y="1279030"/>
                                  <a:pt x="246250" y="1964410"/>
                                </a:cubicBezTo>
                                <a:cubicBezTo>
                                  <a:pt x="86354" y="2553941"/>
                                  <a:pt x="38858" y="3170304"/>
                                  <a:pt x="104340" y="3775592"/>
                                </a:cubicBezTo>
                                <a:lnTo>
                                  <a:pt x="132388" y="3976210"/>
                                </a:lnTo>
                                <a:lnTo>
                                  <a:pt x="87238" y="3931793"/>
                                </a:lnTo>
                                <a:lnTo>
                                  <a:pt x="65987" y="3779771"/>
                                </a:lnTo>
                                <a:cubicBezTo>
                                  <a:pt x="0" y="3169740"/>
                                  <a:pt x="47870" y="2548551"/>
                                  <a:pt x="208976" y="1954543"/>
                                </a:cubicBezTo>
                                <a:cubicBezTo>
                                  <a:pt x="386916" y="1263790"/>
                                  <a:pt x="755038" y="569557"/>
                                  <a:pt x="1245448" y="0"/>
                                </a:cubicBezTo>
                                <a:close/>
                              </a:path>
                            </a:pathLst>
                          </a:custGeom>
                          <a:ln w="0" cap="flat">
                            <a:miter lim="127000"/>
                          </a:ln>
                        </wps:spPr>
                        <wps:style>
                          <a:lnRef idx="0">
                            <a:srgbClr val="000000">
                              <a:alpha val="0"/>
                            </a:srgbClr>
                          </a:lnRef>
                          <a:fillRef idx="1">
                            <a:srgbClr val="0088A4"/>
                          </a:fillRef>
                          <a:effectRef idx="0">
                            <a:scrgbClr r="0" g="0" b="0"/>
                          </a:effectRef>
                          <a:fontRef idx="none"/>
                        </wps:style>
                        <wps:bodyPr/>
                      </wps:wsp>
                      <wps:wsp>
                        <wps:cNvPr id="2288" name="Shape 2288"/>
                        <wps:cNvSpPr/>
                        <wps:spPr>
                          <a:xfrm>
                            <a:off x="4529160" y="4398773"/>
                            <a:ext cx="1451750" cy="3713456"/>
                          </a:xfrm>
                          <a:custGeom>
                            <a:avLst/>
                            <a:gdLst/>
                            <a:ahLst/>
                            <a:cxnLst/>
                            <a:rect l="0" t="0" r="0" b="0"/>
                            <a:pathLst>
                              <a:path w="1451750" h="3713456">
                                <a:moveTo>
                                  <a:pt x="1423950" y="0"/>
                                </a:moveTo>
                                <a:lnTo>
                                  <a:pt x="1451750" y="26708"/>
                                </a:lnTo>
                                <a:cubicBezTo>
                                  <a:pt x="926745" y="572973"/>
                                  <a:pt x="517894" y="1254290"/>
                                  <a:pt x="300508" y="1945145"/>
                                </a:cubicBezTo>
                                <a:cubicBezTo>
                                  <a:pt x="122128" y="2487337"/>
                                  <a:pt x="38670" y="3057564"/>
                                  <a:pt x="52151" y="3626088"/>
                                </a:cubicBezTo>
                                <a:lnTo>
                                  <a:pt x="55580" y="3713456"/>
                                </a:lnTo>
                                <a:lnTo>
                                  <a:pt x="15248" y="3669153"/>
                                </a:lnTo>
                                <a:lnTo>
                                  <a:pt x="13593" y="3627010"/>
                                </a:lnTo>
                                <a:cubicBezTo>
                                  <a:pt x="0" y="3054121"/>
                                  <a:pt x="84077" y="2479552"/>
                                  <a:pt x="263767" y="1933334"/>
                                </a:cubicBezTo>
                                <a:cubicBezTo>
                                  <a:pt x="482842" y="1237132"/>
                                  <a:pt x="894893" y="550456"/>
                                  <a:pt x="1423950" y="0"/>
                                </a:cubicBezTo>
                                <a:close/>
                              </a:path>
                            </a:pathLst>
                          </a:custGeom>
                          <a:ln w="0" cap="flat">
                            <a:miter lim="127000"/>
                          </a:ln>
                        </wps:spPr>
                        <wps:style>
                          <a:lnRef idx="0">
                            <a:srgbClr val="000000">
                              <a:alpha val="0"/>
                            </a:srgbClr>
                          </a:lnRef>
                          <a:fillRef idx="1">
                            <a:srgbClr val="0090AC"/>
                          </a:fillRef>
                          <a:effectRef idx="0">
                            <a:scrgbClr r="0" g="0" b="0"/>
                          </a:effectRef>
                          <a:fontRef idx="none"/>
                        </wps:style>
                        <wps:bodyPr/>
                      </wps:wsp>
                      <wps:wsp>
                        <wps:cNvPr id="2289" name="Shape 2289"/>
                        <wps:cNvSpPr/>
                        <wps:spPr>
                          <a:xfrm>
                            <a:off x="4336773" y="4398345"/>
                            <a:ext cx="1643094" cy="3462551"/>
                          </a:xfrm>
                          <a:custGeom>
                            <a:avLst/>
                            <a:gdLst/>
                            <a:ahLst/>
                            <a:cxnLst/>
                            <a:rect l="0" t="0" r="0" b="0"/>
                            <a:pathLst>
                              <a:path w="1643094" h="3462551">
                                <a:moveTo>
                                  <a:pt x="1616741" y="0"/>
                                </a:moveTo>
                                <a:lnTo>
                                  <a:pt x="1643094" y="28156"/>
                                </a:lnTo>
                                <a:cubicBezTo>
                                  <a:pt x="1080128" y="555269"/>
                                  <a:pt x="627627" y="1229207"/>
                                  <a:pt x="368966" y="1925802"/>
                                </a:cubicBezTo>
                                <a:cubicBezTo>
                                  <a:pt x="197009" y="2370801"/>
                                  <a:pt x="88891" y="2838266"/>
                                  <a:pt x="46596" y="3311650"/>
                                </a:cubicBezTo>
                                <a:lnTo>
                                  <a:pt x="35461" y="3462551"/>
                                </a:lnTo>
                                <a:lnTo>
                                  <a:pt x="552" y="3419661"/>
                                </a:lnTo>
                                <a:lnTo>
                                  <a:pt x="0" y="3418901"/>
                                </a:lnTo>
                                <a:lnTo>
                                  <a:pt x="8164" y="3308243"/>
                                </a:lnTo>
                                <a:cubicBezTo>
                                  <a:pt x="50769" y="2831318"/>
                                  <a:pt x="159678" y="2360373"/>
                                  <a:pt x="332886" y="1912124"/>
                                </a:cubicBezTo>
                                <a:cubicBezTo>
                                  <a:pt x="593515" y="1210284"/>
                                  <a:pt x="1049483" y="531139"/>
                                  <a:pt x="1616741" y="0"/>
                                </a:cubicBezTo>
                                <a:close/>
                              </a:path>
                            </a:pathLst>
                          </a:custGeom>
                          <a:ln w="0" cap="flat">
                            <a:miter lim="127000"/>
                          </a:ln>
                        </wps:spPr>
                        <wps:style>
                          <a:lnRef idx="0">
                            <a:srgbClr val="000000">
                              <a:alpha val="0"/>
                            </a:srgbClr>
                          </a:lnRef>
                          <a:fillRef idx="1">
                            <a:srgbClr val="0098B3"/>
                          </a:fillRef>
                          <a:effectRef idx="0">
                            <a:scrgbClr r="0" g="0" b="0"/>
                          </a:effectRef>
                          <a:fontRef idx="none"/>
                        </wps:style>
                        <wps:bodyPr/>
                      </wps:wsp>
                      <wps:wsp>
                        <wps:cNvPr id="2290" name="Shape 2290"/>
                        <wps:cNvSpPr/>
                        <wps:spPr>
                          <a:xfrm>
                            <a:off x="4163919" y="4397994"/>
                            <a:ext cx="1814895" cy="3224928"/>
                          </a:xfrm>
                          <a:custGeom>
                            <a:avLst/>
                            <a:gdLst/>
                            <a:ahLst/>
                            <a:cxnLst/>
                            <a:rect l="0" t="0" r="0" b="0"/>
                            <a:pathLst>
                              <a:path w="1814895" h="3224928">
                                <a:moveTo>
                                  <a:pt x="1790004" y="0"/>
                                </a:moveTo>
                                <a:lnTo>
                                  <a:pt x="1814895" y="29476"/>
                                </a:lnTo>
                                <a:cubicBezTo>
                                  <a:pt x="1214440" y="537248"/>
                                  <a:pt x="718301" y="1203795"/>
                                  <a:pt x="417870" y="1906295"/>
                                </a:cubicBezTo>
                                <a:cubicBezTo>
                                  <a:pt x="241867" y="2303126"/>
                                  <a:pt x="116556" y="2720613"/>
                                  <a:pt x="43944" y="3146946"/>
                                </a:cubicBezTo>
                                <a:lnTo>
                                  <a:pt x="31898" y="3224928"/>
                                </a:lnTo>
                                <a:lnTo>
                                  <a:pt x="12436" y="3198096"/>
                                </a:lnTo>
                                <a:lnTo>
                                  <a:pt x="0" y="3178762"/>
                                </a:lnTo>
                                <a:lnTo>
                                  <a:pt x="5907" y="3140512"/>
                                </a:lnTo>
                                <a:cubicBezTo>
                                  <a:pt x="79041" y="2711063"/>
                                  <a:pt x="205247" y="2290546"/>
                                  <a:pt x="382488" y="1890903"/>
                                </a:cubicBezTo>
                                <a:cubicBezTo>
                                  <a:pt x="685154" y="1183221"/>
                                  <a:pt x="1185052" y="511581"/>
                                  <a:pt x="1790004" y="0"/>
                                </a:cubicBezTo>
                                <a:close/>
                              </a:path>
                            </a:pathLst>
                          </a:custGeom>
                          <a:ln w="0" cap="flat">
                            <a:miter lim="127000"/>
                          </a:ln>
                        </wps:spPr>
                        <wps:style>
                          <a:lnRef idx="0">
                            <a:srgbClr val="000000">
                              <a:alpha val="0"/>
                            </a:srgbClr>
                          </a:lnRef>
                          <a:fillRef idx="1">
                            <a:srgbClr val="00A0BA"/>
                          </a:fillRef>
                          <a:effectRef idx="0">
                            <a:scrgbClr r="0" g="0" b="0"/>
                          </a:effectRef>
                          <a:fontRef idx="none"/>
                        </wps:style>
                        <wps:bodyPr/>
                      </wps:wsp>
                      <wps:wsp>
                        <wps:cNvPr id="2291" name="Shape 2291"/>
                        <wps:cNvSpPr/>
                        <wps:spPr>
                          <a:xfrm>
                            <a:off x="4020173" y="4397690"/>
                            <a:ext cx="1957569" cy="2999827"/>
                          </a:xfrm>
                          <a:custGeom>
                            <a:avLst/>
                            <a:gdLst/>
                            <a:ahLst/>
                            <a:cxnLst/>
                            <a:rect l="0" t="0" r="0" b="0"/>
                            <a:pathLst>
                              <a:path w="1957569" h="2999827">
                                <a:moveTo>
                                  <a:pt x="1934112" y="0"/>
                                </a:moveTo>
                                <a:lnTo>
                                  <a:pt x="1957569" y="30620"/>
                                </a:lnTo>
                                <a:cubicBezTo>
                                  <a:pt x="1320130" y="519024"/>
                                  <a:pt x="780342" y="1178192"/>
                                  <a:pt x="437633" y="1886674"/>
                                </a:cubicBezTo>
                                <a:cubicBezTo>
                                  <a:pt x="263383" y="2235029"/>
                                  <a:pt x="128129" y="2601420"/>
                                  <a:pt x="33630" y="2977811"/>
                                </a:cubicBezTo>
                                <a:lnTo>
                                  <a:pt x="28462" y="2999827"/>
                                </a:lnTo>
                                <a:lnTo>
                                  <a:pt x="7251" y="2966850"/>
                                </a:lnTo>
                                <a:lnTo>
                                  <a:pt x="0" y="2954231"/>
                                </a:lnTo>
                                <a:lnTo>
                                  <a:pt x="39486" y="2806639"/>
                                </a:lnTo>
                                <a:cubicBezTo>
                                  <a:pt x="131074" y="2484340"/>
                                  <a:pt x="252626" y="2170308"/>
                                  <a:pt x="403025" y="1869656"/>
                                </a:cubicBezTo>
                                <a:cubicBezTo>
                                  <a:pt x="748186" y="1156081"/>
                                  <a:pt x="1291975" y="492011"/>
                                  <a:pt x="1934112" y="0"/>
                                </a:cubicBezTo>
                                <a:close/>
                              </a:path>
                            </a:pathLst>
                          </a:custGeom>
                          <a:ln w="0" cap="flat">
                            <a:miter lim="127000"/>
                          </a:ln>
                        </wps:spPr>
                        <wps:style>
                          <a:lnRef idx="0">
                            <a:srgbClr val="000000">
                              <a:alpha val="0"/>
                            </a:srgbClr>
                          </a:lnRef>
                          <a:fillRef idx="1">
                            <a:srgbClr val="00A9C1"/>
                          </a:fillRef>
                          <a:effectRef idx="0">
                            <a:scrgbClr r="0" g="0" b="0"/>
                          </a:effectRef>
                          <a:fontRef idx="none"/>
                        </wps:style>
                        <wps:bodyPr/>
                      </wps:wsp>
                      <wps:wsp>
                        <wps:cNvPr id="2292" name="Shape 2292"/>
                        <wps:cNvSpPr/>
                        <wps:spPr>
                          <a:xfrm>
                            <a:off x="3901598" y="4397477"/>
                            <a:ext cx="2075102" cy="2791044"/>
                          </a:xfrm>
                          <a:custGeom>
                            <a:avLst/>
                            <a:gdLst/>
                            <a:ahLst/>
                            <a:cxnLst/>
                            <a:rect l="0" t="0" r="0" b="0"/>
                            <a:pathLst>
                              <a:path w="2075102" h="2791044">
                                <a:moveTo>
                                  <a:pt x="2053081" y="0"/>
                                </a:moveTo>
                                <a:lnTo>
                                  <a:pt x="2075102" y="31662"/>
                                </a:lnTo>
                                <a:cubicBezTo>
                                  <a:pt x="1401025" y="500698"/>
                                  <a:pt x="817599" y="1152475"/>
                                  <a:pt x="432218" y="1866938"/>
                                </a:cubicBezTo>
                                <a:cubicBezTo>
                                  <a:pt x="293272" y="2116549"/>
                                  <a:pt x="174326" y="2376502"/>
                                  <a:pt x="76167" y="2643821"/>
                                </a:cubicBezTo>
                                <a:lnTo>
                                  <a:pt x="24680" y="2791044"/>
                                </a:lnTo>
                                <a:lnTo>
                                  <a:pt x="16734" y="2777216"/>
                                </a:lnTo>
                                <a:lnTo>
                                  <a:pt x="0" y="2744789"/>
                                </a:lnTo>
                                <a:lnTo>
                                  <a:pt x="39939" y="2630581"/>
                                </a:lnTo>
                                <a:cubicBezTo>
                                  <a:pt x="138767" y="2361422"/>
                                  <a:pt x="258519" y="2099695"/>
                                  <a:pt x="398398" y="1848409"/>
                                </a:cubicBezTo>
                                <a:cubicBezTo>
                                  <a:pt x="786446" y="1128942"/>
                                  <a:pt x="1374126" y="472402"/>
                                  <a:pt x="2053081" y="0"/>
                                </a:cubicBezTo>
                                <a:close/>
                              </a:path>
                            </a:pathLst>
                          </a:custGeom>
                          <a:ln w="0" cap="flat">
                            <a:miter lim="127000"/>
                          </a:ln>
                        </wps:spPr>
                        <wps:style>
                          <a:lnRef idx="0">
                            <a:srgbClr val="000000">
                              <a:alpha val="0"/>
                            </a:srgbClr>
                          </a:lnRef>
                          <a:fillRef idx="1">
                            <a:srgbClr val="00B5CC"/>
                          </a:fillRef>
                          <a:effectRef idx="0">
                            <a:scrgbClr r="0" g="0" b="0"/>
                          </a:effectRef>
                          <a:fontRef idx="none"/>
                        </wps:style>
                        <wps:bodyPr/>
                      </wps:wsp>
                      <wps:wsp>
                        <wps:cNvPr id="2293" name="Shape 2293"/>
                        <wps:cNvSpPr/>
                        <wps:spPr>
                          <a:xfrm>
                            <a:off x="5946958" y="4379231"/>
                            <a:ext cx="62408" cy="58217"/>
                          </a:xfrm>
                          <a:custGeom>
                            <a:avLst/>
                            <a:gdLst/>
                            <a:ahLst/>
                            <a:cxnLst/>
                            <a:rect l="0" t="0" r="0" b="0"/>
                            <a:pathLst>
                              <a:path w="62408" h="58217">
                                <a:moveTo>
                                  <a:pt x="43091" y="0"/>
                                </a:moveTo>
                                <a:lnTo>
                                  <a:pt x="62408" y="25248"/>
                                </a:lnTo>
                                <a:lnTo>
                                  <a:pt x="19279" y="58217"/>
                                </a:lnTo>
                                <a:lnTo>
                                  <a:pt x="0" y="33058"/>
                                </a:lnTo>
                                <a:lnTo>
                                  <a:pt x="43091" y="0"/>
                                </a:lnTo>
                                <a:close/>
                              </a:path>
                            </a:pathLst>
                          </a:custGeom>
                          <a:ln w="0" cap="flat">
                            <a:miter lim="127000"/>
                          </a:ln>
                        </wps:spPr>
                        <wps:style>
                          <a:lnRef idx="0">
                            <a:srgbClr val="000000">
                              <a:alpha val="0"/>
                            </a:srgbClr>
                          </a:lnRef>
                          <a:fillRef idx="1">
                            <a:srgbClr val="00B5CC"/>
                          </a:fillRef>
                          <a:effectRef idx="0">
                            <a:scrgbClr r="0" g="0" b="0"/>
                          </a:effectRef>
                          <a:fontRef idx="none"/>
                        </wps:style>
                        <wps:bodyPr/>
                      </wps:wsp>
                      <wps:wsp>
                        <wps:cNvPr id="14230" name="Rectangle 14230"/>
                        <wps:cNvSpPr/>
                        <wps:spPr>
                          <a:xfrm>
                            <a:off x="648000" y="9412623"/>
                            <a:ext cx="172694" cy="185920"/>
                          </a:xfrm>
                          <a:prstGeom prst="rect">
                            <a:avLst/>
                          </a:prstGeom>
                          <a:ln>
                            <a:noFill/>
                          </a:ln>
                        </wps:spPr>
                        <wps:txbx>
                          <w:txbxContent>
                            <w:p w:rsidR="00F15C9D" w:rsidRDefault="00F15C9D">
                              <w:pPr>
                                <w:spacing w:after="160" w:line="259" w:lineRule="auto"/>
                                <w:ind w:left="0" w:firstLine="0"/>
                              </w:pPr>
                              <w:r>
                                <w:rPr>
                                  <w:color w:val="A09D67"/>
                                  <w:w w:val="112"/>
                                  <w:sz w:val="18"/>
                                </w:rPr>
                                <w:t>26</w:t>
                              </w:r>
                            </w:p>
                          </w:txbxContent>
                        </wps:txbx>
                        <wps:bodyPr horzOverflow="overflow" vert="horz" lIns="0" tIns="0" rIns="0" bIns="0" rtlCol="0">
                          <a:noAutofit/>
                        </wps:bodyPr>
                      </wps:wsp>
                      <wps:wsp>
                        <wps:cNvPr id="14232" name="Rectangle 14232"/>
                        <wps:cNvSpPr/>
                        <wps:spPr>
                          <a:xfrm>
                            <a:off x="781845" y="9412623"/>
                            <a:ext cx="1227082" cy="185920"/>
                          </a:xfrm>
                          <a:prstGeom prst="rect">
                            <a:avLst/>
                          </a:prstGeom>
                          <a:ln>
                            <a:noFill/>
                          </a:ln>
                        </wps:spPr>
                        <wps:txbx>
                          <w:txbxContent>
                            <w:p w:rsidR="00F15C9D" w:rsidRDefault="00F15C9D">
                              <w:pPr>
                                <w:spacing w:after="160" w:line="259" w:lineRule="auto"/>
                                <w:ind w:left="0" w:firstLine="0"/>
                              </w:pPr>
                              <w:r>
                                <w:rPr>
                                  <w:color w:val="A09D67"/>
                                  <w:w w:val="114"/>
                                  <w:sz w:val="18"/>
                                </w:rPr>
                                <w:t>/27</w:t>
                              </w:r>
                              <w:r>
                                <w:rPr>
                                  <w:color w:val="A09D67"/>
                                  <w:spacing w:val="-2"/>
                                  <w:w w:val="114"/>
                                  <w:sz w:val="18"/>
                                </w:rPr>
                                <w:t xml:space="preserve"> </w:t>
                              </w:r>
                              <w:r>
                                <w:rPr>
                                  <w:color w:val="A09D67"/>
                                  <w:w w:val="114"/>
                                  <w:sz w:val="18"/>
                                </w:rPr>
                                <w:t>Denzille</w:t>
                              </w:r>
                              <w:r>
                                <w:rPr>
                                  <w:color w:val="A09D67"/>
                                  <w:spacing w:val="-2"/>
                                  <w:w w:val="114"/>
                                  <w:sz w:val="18"/>
                                </w:rPr>
                                <w:t xml:space="preserve"> </w:t>
                              </w:r>
                              <w:r>
                                <w:rPr>
                                  <w:color w:val="A09D67"/>
                                  <w:w w:val="114"/>
                                  <w:sz w:val="18"/>
                                </w:rPr>
                                <w:t>Lane,</w:t>
                              </w:r>
                            </w:p>
                          </w:txbxContent>
                        </wps:txbx>
                        <wps:bodyPr horzOverflow="overflow" vert="horz" lIns="0" tIns="0" rIns="0" bIns="0" rtlCol="0">
                          <a:noAutofit/>
                        </wps:bodyPr>
                      </wps:wsp>
                      <wps:wsp>
                        <wps:cNvPr id="2295" name="Rectangle 2295"/>
                        <wps:cNvSpPr/>
                        <wps:spPr>
                          <a:xfrm>
                            <a:off x="648000" y="9549783"/>
                            <a:ext cx="609140" cy="185920"/>
                          </a:xfrm>
                          <a:prstGeom prst="rect">
                            <a:avLst/>
                          </a:prstGeom>
                          <a:ln>
                            <a:noFill/>
                          </a:ln>
                        </wps:spPr>
                        <wps:txbx>
                          <w:txbxContent>
                            <w:p w:rsidR="00F15C9D" w:rsidRDefault="00F15C9D">
                              <w:pPr>
                                <w:spacing w:after="160" w:line="259" w:lineRule="auto"/>
                                <w:ind w:left="0" w:firstLine="0"/>
                              </w:pPr>
                              <w:r>
                                <w:rPr>
                                  <w:color w:val="A09D67"/>
                                  <w:w w:val="112"/>
                                  <w:sz w:val="18"/>
                                </w:rPr>
                                <w:t>Dublin</w:t>
                              </w:r>
                              <w:r>
                                <w:rPr>
                                  <w:color w:val="A09D67"/>
                                  <w:spacing w:val="-2"/>
                                  <w:w w:val="112"/>
                                  <w:sz w:val="18"/>
                                </w:rPr>
                                <w:t xml:space="preserve"> </w:t>
                              </w:r>
                              <w:r>
                                <w:rPr>
                                  <w:color w:val="A09D67"/>
                                  <w:w w:val="112"/>
                                  <w:sz w:val="18"/>
                                </w:rPr>
                                <w:t>2,</w:t>
                              </w:r>
                            </w:p>
                          </w:txbxContent>
                        </wps:txbx>
                        <wps:bodyPr horzOverflow="overflow" vert="horz" lIns="0" tIns="0" rIns="0" bIns="0" rtlCol="0">
                          <a:noAutofit/>
                        </wps:bodyPr>
                      </wps:wsp>
                      <wps:wsp>
                        <wps:cNvPr id="2296" name="Rectangle 2296"/>
                        <wps:cNvSpPr/>
                        <wps:spPr>
                          <a:xfrm>
                            <a:off x="648000" y="9686943"/>
                            <a:ext cx="524466" cy="185920"/>
                          </a:xfrm>
                          <a:prstGeom prst="rect">
                            <a:avLst/>
                          </a:prstGeom>
                          <a:ln>
                            <a:noFill/>
                          </a:ln>
                        </wps:spPr>
                        <wps:txbx>
                          <w:txbxContent>
                            <w:p w:rsidR="00F15C9D" w:rsidRDefault="00F15C9D">
                              <w:pPr>
                                <w:spacing w:after="160" w:line="259" w:lineRule="auto"/>
                                <w:ind w:left="0" w:firstLine="0"/>
                              </w:pPr>
                              <w:r>
                                <w:rPr>
                                  <w:color w:val="A09D67"/>
                                  <w:w w:val="112"/>
                                  <w:sz w:val="18"/>
                                </w:rPr>
                                <w:t>Ireland.</w:t>
                              </w:r>
                            </w:p>
                          </w:txbxContent>
                        </wps:txbx>
                        <wps:bodyPr horzOverflow="overflow" vert="horz" lIns="0" tIns="0" rIns="0" bIns="0" rtlCol="0">
                          <a:noAutofit/>
                        </wps:bodyPr>
                      </wps:wsp>
                      <wps:wsp>
                        <wps:cNvPr id="2297" name="Rectangle 2297"/>
                        <wps:cNvSpPr/>
                        <wps:spPr>
                          <a:xfrm>
                            <a:off x="648000" y="9824103"/>
                            <a:ext cx="1448133" cy="185920"/>
                          </a:xfrm>
                          <a:prstGeom prst="rect">
                            <a:avLst/>
                          </a:prstGeom>
                          <a:ln>
                            <a:noFill/>
                          </a:ln>
                        </wps:spPr>
                        <wps:txbx>
                          <w:txbxContent>
                            <w:p w:rsidR="00F15C9D" w:rsidRDefault="00F15C9D">
                              <w:pPr>
                                <w:spacing w:after="160" w:line="259" w:lineRule="auto"/>
                                <w:ind w:left="0" w:firstLine="0"/>
                              </w:pPr>
                              <w:r>
                                <w:rPr>
                                  <w:color w:val="A09D67"/>
                                  <w:w w:val="112"/>
                                  <w:sz w:val="18"/>
                                </w:rPr>
                                <w:t>t</w:t>
                              </w:r>
                              <w:r>
                                <w:rPr>
                                  <w:color w:val="A09D67"/>
                                  <w:spacing w:val="-2"/>
                                  <w:w w:val="112"/>
                                  <w:sz w:val="18"/>
                                </w:rPr>
                                <w:t xml:space="preserve"> </w:t>
                              </w:r>
                              <w:r>
                                <w:rPr>
                                  <w:color w:val="A09D67"/>
                                  <w:w w:val="112"/>
                                  <w:sz w:val="18"/>
                                </w:rPr>
                                <w:t>+353</w:t>
                              </w:r>
                              <w:r>
                                <w:rPr>
                                  <w:color w:val="A09D67"/>
                                  <w:spacing w:val="-2"/>
                                  <w:w w:val="112"/>
                                  <w:sz w:val="18"/>
                                </w:rPr>
                                <w:t xml:space="preserve"> </w:t>
                              </w:r>
                              <w:r>
                                <w:rPr>
                                  <w:color w:val="A09D67"/>
                                  <w:w w:val="112"/>
                                  <w:sz w:val="18"/>
                                </w:rPr>
                                <w:t>(0)</w:t>
                              </w:r>
                              <w:r>
                                <w:rPr>
                                  <w:color w:val="A09D67"/>
                                  <w:spacing w:val="-2"/>
                                  <w:w w:val="112"/>
                                  <w:sz w:val="18"/>
                                </w:rPr>
                                <w:t xml:space="preserve"> </w:t>
                              </w:r>
                              <w:r>
                                <w:rPr>
                                  <w:color w:val="A09D67"/>
                                  <w:w w:val="112"/>
                                  <w:sz w:val="18"/>
                                </w:rPr>
                                <w:t>1</w:t>
                              </w:r>
                              <w:r>
                                <w:rPr>
                                  <w:color w:val="A09D67"/>
                                  <w:spacing w:val="-2"/>
                                  <w:w w:val="112"/>
                                  <w:sz w:val="18"/>
                                </w:rPr>
                                <w:t xml:space="preserve"> </w:t>
                              </w:r>
                              <w:r>
                                <w:rPr>
                                  <w:color w:val="A09D67"/>
                                  <w:w w:val="112"/>
                                  <w:sz w:val="18"/>
                                </w:rPr>
                                <w:t>905</w:t>
                              </w:r>
                              <w:r>
                                <w:rPr>
                                  <w:color w:val="A09D67"/>
                                  <w:spacing w:val="-2"/>
                                  <w:w w:val="112"/>
                                  <w:sz w:val="18"/>
                                </w:rPr>
                                <w:t xml:space="preserve"> </w:t>
                              </w:r>
                              <w:r>
                                <w:rPr>
                                  <w:color w:val="A09D67"/>
                                  <w:w w:val="112"/>
                                  <w:sz w:val="18"/>
                                </w:rPr>
                                <w:t>8100</w:t>
                              </w:r>
                            </w:p>
                          </w:txbxContent>
                        </wps:txbx>
                        <wps:bodyPr horzOverflow="overflow" vert="horz" lIns="0" tIns="0" rIns="0" bIns="0" rtlCol="0">
                          <a:noAutofit/>
                        </wps:bodyPr>
                      </wps:wsp>
                    </wpg:wgp>
                  </a:graphicData>
                </a:graphic>
                <wp14:sizeRelH relativeFrom="margin">
                  <wp14:pctWidth>0</wp14:pctWidth>
                </wp14:sizeRelH>
              </wp:anchor>
            </w:drawing>
          </mc:Choice>
          <mc:Fallback>
            <w:pict>
              <v:group w14:anchorId="2A030611" id="Group 14277" o:spid="_x0000_s1026" style="position:absolute;left:0;text-align:left;margin-left:606.75pt;margin-top:0;width:595.75pt;height:841.85pt;z-index:251681792;mso-position-horizontal-relative:page;mso-position-vertical-relative:page;mso-width-relative:margin" coordorigin="-63,-44" coordsize="75663,10692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">
                <v:shape id="Shape 15276" o:spid="_x0000_s1027" style="position:absolute;left:-63;top:-44;width:75599;height:106919;visibility:visible;mso-wrap-style:square;v-text-anchor:top" coordsize="7559993,1069200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" path="m,l7559993,r,10692003l,10692003,,e" fillcolor="#d7d1c4" stroked="f" strokeweight="0">
                  <v:stroke miterlimit="83231f" joinstyle="miter"/>
                  <v:path arrowok="t" textboxrect="0,0,7559993,10692003"/>
                </v:shape>
                <v:rect id="Rectangle 2216" o:spid="_x0000_s1028" style="position:absolute;left:9360;top:68409;width:36180;height:867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" filled="f" stroked="f">
                  <v:textbox inset="0,0,0,0">
                    <w:txbxContent>
                      <w:p w:rsidR="00F15C9D" w:rsidRDefault="00F15C9D">
                        <w:pPr>
                          <w:spacing w:after="160" w:line="259" w:lineRule="auto"/>
                          <w:ind w:left="0" w:firstLine="0"/>
                        </w:pPr>
                        <w:r>
                          <w:rPr>
                            <w:color w:val="FFFFFF"/>
                            <w:w w:val="104"/>
                            <w:sz w:val="84"/>
                          </w:rPr>
                          <w:t>wQI.ie</w:t>
                        </w:r>
                      </w:p>
                    </w:txbxContent>
                  </v:textbox>
                </v:rect>
                <v:shape id="Shape 2218" o:spid="_x0000_s1029" style="position:absolute;left:39026;top:36161;width:36574;height:35748;visibility:visible;mso-wrap-style:square;v-text-anchor:top" coordsize="3657376,357475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" path="m3657376,r,40443l3449149,106553c2961229,276551,2495442,514836,2072548,812865,1326740,1339115,718398,2050582,313331,2870278v-47714,96685,-94424,199110,-142837,313119c134495,3269285,100734,3355733,69222,3442700l25044,3574758r-9342,-16257l,3528073r32960,-98527c64695,3341966,98693,3254906,134947,3168410v48730,-114794,95771,-217881,143789,-315201c686660,2027760,1299270,1311302,2050310,781357,2476149,481247,2945178,241300,3436505,70121l3657376,xe" fillcolor="#00b5cc" stroked="f" strokeweight="0">
                  <v:stroke miterlimit="83231f" joinstyle="miter"/>
                  <v:path arrowok="t" textboxrect="0,0,3657376,3574758"/>
                </v:shape>
                <v:shape id="Shape 2219" o:spid="_x0000_s1030" style="position:absolute;left:38157;top:35855;width:37443;height:34359;visibility:visible;mso-wrap-style:square;v-text-anchor:top" coordsize="3744292,343592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" path="m3744292,r,39936l3548817,92598c3066563,237027,2603266,448768,2179483,720398,1431313,1200343,808950,1866471,379652,2646759v-51816,94183,-103074,194602,-152375,298450c188579,3026752,152034,3108994,117651,3191896l23556,3435923,1738,3393642,,3389864,82015,3177164v34629,-83500,71437,-166334,110413,-248465c242060,2824153,293660,2723035,345857,2628141,778241,1842277,1405101,1171349,2158680,687924,2585480,414350,3052091,201091,3537798,55629l3744292,xe" fillcolor="#00a9c1" stroked="f" strokeweight="0">
                  <v:stroke miterlimit="83231f" joinstyle="miter"/>
                  <v:path arrowok="t" textboxrect="0,0,3744292,3435923"/>
                </v:shape>
                <v:shape id="Shape 2220" o:spid="_x0000_s1031" style="position:absolute;left:37293;top:35537;width:38307;height:32831;visibility:visible;mso-wrap-style:square;v-text-anchor:top" coordsize="3830608,328309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" path="m3830608,r,39474l3647797,79694c3171201,198547,2710410,383780,2285793,629104,1535299,1062682,898877,1683496,445296,2424389v-53568,87541,-106540,180403,-161950,283883c200491,2864548,125920,3023707,59720,3185453r-37142,97643l,3234012r24016,-63138c90709,3007925,165836,2847581,249310,2690136v55778,-104216,109118,-197701,163106,-285877c869324,1657893,1510458,1032507,2266477,595678,2694220,348575,3158397,161991,3638497,42267l3830608,xe" fillcolor="#00a0ba" stroked="f" strokeweight="0">
                  <v:stroke miterlimit="83231f" joinstyle="miter"/>
                  <v:path arrowok="t" textboxrect="0,0,3830608,3283096"/>
                </v:shape>
                <v:shape id="Shape 2221" o:spid="_x0000_s1032" style="position:absolute;left:36432;top:35207;width:39168;height:31060;visibility:visible;mso-wrap-style:square;v-text-anchor:top" coordsize="3916773,310601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" path="m3916773,r,39086l3746621,67887c3275685,161151,2817359,319906,2391846,538981,1639053,926280,988597,1501780,510747,2203290v-56655,83109,-112738,171196,-171513,269266c250956,2621089,170622,2772825,98332,2927484l20260,3106018,,3056130,63386,2911176v72839,-155836,153784,-308728,242739,-458394c365306,2354014,421796,2265317,478857,2181548,960327,1474767,1615723,894911,2374192,504665,2802905,283963,3264667,124022,3739142,30065l3916773,xe" fillcolor="#0098b3" stroked="f" strokeweight="0">
                  <v:stroke miterlimit="83231f" joinstyle="miter"/>
                  <v:path arrowok="t" textboxrect="0,0,3916773,3106018"/>
                </v:shape>
                <v:shape id="Shape 2222" o:spid="_x0000_s1033" style="position:absolute;left:35599;top:34863;width:40001;height:29055;visibility:visible;mso-wrap-style:square;v-text-anchor:top" coordsize="4000073,290550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" path="m4000073,r,38957l3842538,57405c3377254,125061,2921378,257356,2494976,450269,1739935,791265,1075433,1321464,573250,1983566v-59474,78372,-118694,161671,-181064,254698c251611,2449486,128162,2668630,22213,2894783r-4697,10721l6557,2874558,,2852969,99901,2652947v78992,-148729,165767,-294185,260217,-436095c422945,2123139,482610,2039230,542529,1960249,1048572,1293054,1718244,758740,2479088,415116,2908753,220735,3368054,87298,3836907,19104l4000073,xe" fillcolor="#0090ac" stroked="f" strokeweight="0">
                  <v:stroke miterlimit="83231f" joinstyle="miter"/>
                  <v:path arrowok="t" textboxrect="0,0,4000073,2905504"/>
                </v:shape>
                <v:shape id="Shape 2223" o:spid="_x0000_s1034" style="position:absolute;left:34834;top:34508;width:40766;height:26827;visibility:visible;mso-wrap-style:square;v-text-anchor:top" coordsize="4076508,268276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" path="m4076508,r,38587l3931437,47792c3471803,89832,3018467,195745,2591231,362560,1833981,657213,1155395,1142150,628827,1764907v-62750,74193,-125095,152705,-190614,240119c289494,2204651,157147,2412914,41584,2628945r-27071,53817l,2625773r7538,-14986c124017,2393048,257417,2183139,407327,1981937v66014,-88062,128815,-167170,192024,-241922c1130071,1112355,1814030,623608,2577211,326619,3007820,158503,3464707,51803,3927932,9431l4076508,xe" fillcolor="#0088a4" stroked="f" strokeweight="0">
                  <v:stroke miterlimit="83231f" joinstyle="miter"/>
                  <v:path arrowok="t" textboxrect="0,0,4076508,2682762"/>
                </v:shape>
                <v:shape id="Shape 2224" o:spid="_x0000_s1035" style="position:absolute;left:34169;top:34137;width:41431;height:24331;visibility:visible;mso-wrap-style:square;v-text-anchor:top" coordsize="4143097,243304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" path="m4143097,r,38534l4010617,39629c3556652,56035,3105753,135567,2677541,276386,1918055,524785,1225423,964434,674497,1547821v-65812,69634,-131280,143396,-200152,225501c317444,1961393,176172,2158810,50982,2364739r-39208,68307l,2376099r17993,-31347c144186,2137171,286591,1938168,444754,1748582v69393,-82740,135369,-157035,201714,-227253c1201788,933293,1899958,490114,2665527,239733,3097137,97795,3551626,17650,4009210,1110l4143097,xe" fillcolor="#007f9d" stroked="f" strokeweight="0">
                  <v:stroke miterlimit="83231f" joinstyle="miter"/>
                  <v:path arrowok="t" textboxrect="0,0,4143097,2433046"/>
                </v:shape>
                <v:shape id="Shape 2225" o:spid="_x0000_s1036" style="position:absolute;left:33699;top:33681;width:41901;height:21611;visibility:visible;mso-wrap-style:square;v-text-anchor:top" coordsize="4190008,216107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" path="m3901437,800c3957893,,4014385,183,4070875,1348r119133,5784l4190008,45747,4070102,39928c3621808,30677,3173340,83836,2744136,198739,1982441,400898,1275737,795297,700427,1339301v-68619,64808,-137211,133807,-209741,210909c325622,1726718,175441,1913283,40634,2109106l6754,2161072,1222,2117087,,2100834r8843,-13563c144749,1889853,296157,1701771,462568,1523820v73063,-77699,142189,-147219,211366,-212560c1253905,762874,1966325,365262,2734217,161478,3112793,60111,3506242,6396,3901437,800xe" fillcolor="#007795" stroked="f" strokeweight="0">
                  <v:stroke miterlimit="83231f" joinstyle="miter"/>
                  <v:path arrowok="t" textboxrect="0,0,4190008,2161072"/>
                </v:shape>
                <v:shape id="Shape 2226" o:spid="_x0000_s1037" style="position:absolute;left:33513;top:33022;width:42087;height:18744;visibility:visible;mso-wrap-style:square;v-text-anchor:top" coordsize="4208655,187436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" path="m3836355,8212v89370,2053,178757,6601,268005,13642l4208655,33015r,38785l4101382,60319c3658767,25399,3212706,52253,2782430,141351,2018499,297294,1297736,646443,698017,1151039v-72035,60554,-143764,124778,-219279,196342c305488,1512316,146381,1688020,1946,1873736r-464,628l,1815235,121994,1666238c225609,1545951,335721,1430264,452170,1319403v76124,-72110,148400,-136842,221031,-197879c1277810,612775,2004478,260795,2774670,103568,3121666,31712,3478875,,3836355,8212xe" fillcolor="#006f8d" stroked="f" strokeweight="0">
                  <v:stroke miterlimit="83231f" joinstyle="miter"/>
                  <v:path arrowok="t" textboxrect="0,0,4208655,1874364"/>
                </v:shape>
                <v:shape id="Shape 2227" o:spid="_x0000_s1038" style="position:absolute;left:33585;top:32330;width:42015;height:15737;visibility:visible;mso-wrap-style:square;v-text-anchor:top" coordsize="4201503,157374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" path="m3382336,1086c3448670,,3515088,322,3581526,2046v177166,4599,354470,19168,530677,43609l4201503,60593r,39074l4106933,83849c3670004,23255,3226292,23841,2794889,87158,2028775,196899,1293927,500785,669748,966011v-75184,56007,-150038,115443,-228829,181737c319958,1250008,204951,1357369,96070,1469618l,1573743r4601,-61844l68356,1442798c178138,1329618,294097,1221367,416065,1118259,495466,1051444,570878,991538,646723,935087,1276033,466050,2016951,159625,2789352,49008,2985088,20268,3183333,4342,3382336,1086xe" fillcolor="#006885" stroked="f" strokeweight="0">
                  <v:stroke miterlimit="83231f" joinstyle="miter"/>
                  <v:path arrowok="t" textboxrect="0,0,4201503,1573743"/>
                </v:shape>
                <v:shape id="Shape 2228" o:spid="_x0000_s1039" style="position:absolute;left:33997;top:31332;width:41603;height:12849;visibility:visible;mso-wrap-style:square;v-text-anchor:top" coordsize="4160220,128486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" path="m3032587,9992c3383786,,3738150,30493,4085964,100090r74256,17029l4160220,156644r-81785,-18760c3647220,51584,3205859,25902,2773210,63542,2004924,127105,1255992,385766,607327,811559,528993,862918,451015,917579,368935,978717,242475,1073287,121654,1173271,6653,1278466l,1284864r10628,-60962l158887,1094914v60888,-50380,123220,-99421,186972,-147097c428612,886172,507200,831079,586181,779301,1240206,350016,1995348,89196,2769934,25099v87252,-7580,174854,-12609,262653,-15107xe" fillcolor="#00607e" stroked="f" strokeweight="0">
                  <v:stroke miterlimit="83231f" joinstyle="miter"/>
                  <v:path arrowok="t" textboxrect="0,0,4160220,1284864"/>
                </v:shape>
                <v:shape id="Shape 2229" o:spid="_x0000_s1040" style="position:absolute;left:34789;top:30326;width:40811;height:9951;visibility:visible;mso-wrap-style:square;v-text-anchor:top" coordsize="4081055,99506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" path="m2876953,492v383713,3445,769604,55921,1144995,154753l4081055,172589r,40180l4012304,192597c3586890,80602,3147851,28651,2713614,40557,1943105,58033,1180089,271443,506964,657778,424998,704793,343870,754704,258996,810368,193025,853807,128381,898677,65091,944955l,995068,17098,933248,42307,913840c106123,867178,171304,821935,237825,778136,323385,722052,405148,671722,487761,624326,1166475,234817,1935828,19628,2712674,2026,2767365,509,2822137,,2876953,492xe" fillcolor="#005876" stroked="f" strokeweight="0">
                  <v:stroke miterlimit="83231f" joinstyle="miter"/>
                  <v:path arrowok="t" textboxrect="0,0,4081055,995068"/>
                </v:shape>
                <v:shape id="Shape 2230" o:spid="_x0000_s1041" style="position:absolute;left:35966;top:29070;width:39634;height:7344;visibility:visible;mso-wrap-style:square;v-text-anchor:top" coordsize="3963337,73437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" path="m2324593,2560c2421955,,2519415,503,2616808,4105v439055,13875,879509,92718,1302711,231544l3963337,251396r,40966l3907550,272313c3487813,134617,3050967,56426,2615500,42662,1842807,14087,1065655,182210,367993,529047,282649,571478,198410,616639,110513,667071l,734378,22574,675481,91286,633632c179894,582793,264780,537276,350848,494516,966326,188511,1643060,20482,2324593,2560xe" fillcolor="#00516f" stroked="f" strokeweight="0">
                  <v:stroke miterlimit="83231f" joinstyle="miter"/>
                  <v:path arrowok="t" textboxrect="0,0,3963337,734378"/>
                </v:shape>
                <v:shape id="Shape 2231" o:spid="_x0000_s1042" style="position:absolute;left:37498;top:27512;width:38102;height:5185;visibility:visible;mso-wrap-style:square;v-text-anchor:top" coordsize="3810111,51849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" path="m1897799,17023v196019,-5873,392352,500,587653,19324c2926054,76130,3364275,181447,3781640,346186r28471,12172l3810111,400278r-42576,-18203c3353569,218670,2918921,114209,2481883,74752,1706980,,915757,122987,193533,430365v-44253,18840,-88220,38351,-132527,58828l,518492,27941,462284r16905,-8118c89504,433524,133818,413855,178420,394868,724507,162458,1309743,34640,1897799,17023xe" fillcolor="#004968" stroked="f" strokeweight="0">
                  <v:stroke miterlimit="83231f" joinstyle="miter"/>
                  <v:path arrowok="t" textboxrect="0,0,3810111,518492"/>
                </v:shape>
                <v:shape id="Shape 2232" o:spid="_x0000_s1043" style="position:absolute;left:39320;top:25966;width:36280;height:5052;visibility:visible;mso-wrap-style:square;v-text-anchor:top" coordsize="3627940,50516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" path="m1547861,12012v61926,-676,123854,-148,185741,1589c1931642,19159,2129268,37092,2325108,67534v442246,65651,878256,197426,1289758,388065l3627940,462108r,43061l3598699,490610c3190511,301501,2758014,170790,2319317,105647,1639298,,937694,46282,272682,238920l,327214r3908,-7007l30969,276662,261954,201872c680956,80497,1114375,16745,1547861,12012xe" fillcolor="#004260" stroked="f" strokeweight="0">
                  <v:stroke miterlimit="83231f" joinstyle="miter"/>
                  <v:path arrowok="t" textboxrect="0,0,3627940,505169"/>
                </v:shape>
                <v:shape id="Shape 2233" o:spid="_x0000_s1044" style="position:absolute;left:41351;top:24272;width:34249;height:6230;visibility:visible;mso-wrap-style:square;v-text-anchor:top" coordsize="3424892,62299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" path="m1247780,8981v301268,6737,601530,41535,896082,104586c2499030,186865,2847721,302810,3180667,457118r244225,121668l3424892,622991r-15729,-8974c3006777,399200,2576387,242196,2135912,151312,1453993,5360,741300,11998,57098,168861l,183840,21425,152743,35103,134771r13392,-3513c442609,40908,846088,,1247780,8981xe" fillcolor="#003b58" stroked="f" strokeweight="0">
                  <v:stroke miterlimit="83231f" joinstyle="miter"/>
                  <v:path arrowok="t" textboxrect="0,0,3424892,622991"/>
                </v:shape>
                <v:shape id="Shape 2234" o:spid="_x0000_s1045" style="position:absolute;left:43517;top:22440;width:32083;height:7526;visibility:visible;mso-wrap-style:square;v-text-anchor:top" coordsize="3208288,75253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" path="m739395,3125v408783,6250,815776,63079,1209616,170331c2305647,267538,2653255,404596,2982675,579762r225613,128267l3208288,752533r-2057,-1328c2809672,510704,2381359,327394,1939042,210705,1352788,51085,737272,4008,130457,70052l,88359,37000,44233,126300,31704c330165,9520,535003,,739395,3125xe" fillcolor="#00334f" stroked="f" strokeweight="0">
                  <v:stroke miterlimit="83231f" joinstyle="miter"/>
                  <v:path arrowok="t" textboxrect="0,0,3208288,752533"/>
                </v:shape>
                <v:shape id="Shape 2235" o:spid="_x0000_s1046" style="position:absolute;left:45761;top:20435;width:29839;height:8982;visibility:visible;mso-wrap-style:square;v-text-anchor:top" coordsize="2983867,89819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" path="m212216,337c733774,3706,1252662,87657,1746302,250646v358103,114910,704641,273104,1030539,469127l2983867,852409r,45784l2757002,752845c2433608,558326,2089729,401344,1734352,287311,1195415,109377,626273,26364,56623,40294l,42556,40798,2340,55691,1745c107878,469,160060,,212216,337xe" fillcolor="#002a46" stroked="f" strokeweight="0">
                  <v:stroke miterlimit="83231f" joinstyle="miter"/>
                  <v:path arrowok="t" textboxrect="0,0,2983867,898193"/>
                </v:shape>
                <v:shape id="Shape 2236" o:spid="_x0000_s1047" style="position:absolute;left:48003;top:18394;width:27597;height:10456;visibility:visible;mso-wrap-style:square;v-text-anchor:top" coordsize="2759667,104562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" path="m39999,l151253,8118v477239,42243,946982,150713,1392502,323420c1903393,467345,2248884,646704,2571255,863579r188412,134655l2759667,1045623,2549774,895615c2229831,680372,1886934,502365,1529962,367580,1087721,196130,621475,88456,147808,46525l,35740,38801,975,39999,xe" fillcolor="#00213d" stroked="f" strokeweight="0">
                  <v:stroke miterlimit="83231f" joinstyle="miter"/>
                  <v:path arrowok="t" textboxrect="0,0,2759667,1045623"/>
                </v:shape>
                <v:shape id="Shape 2237" o:spid="_x0000_s1048" style="position:absolute;left:50186;top:16638;width:25414;height:11623;visibility:visible;mso-wrap-style:square;v-text-anchor:top" coordsize="2541310,116238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" path="m43855,r57341,8809c530615,81593,949851,207319,1346974,383964v361181,156730,705631,357257,1024477,594974l2541310,1113230r,49153l2348434,1009886c2031936,773911,1690013,574851,1331454,419270,937189,243883,520991,119086,94705,46842l,32295,43855,xe" fillcolor="#001532" stroked="f" strokeweight="0">
                  <v:stroke miterlimit="83231f" joinstyle="miter"/>
                  <v:path arrowok="t" textboxrect="0,0,2541310,1162383"/>
                </v:shape>
                <v:shape id="Shape 2238" o:spid="_x0000_s1049" style="position:absolute;left:52313;top:15153;width:23287;height:12497;visibility:visible;mso-wrap-style:square;v-text-anchor:top" coordsize="2328646,124973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" path="m44105,l60913,3932c439683,98750,807376,234459,1155852,409265v362763,177704,706193,399437,1021512,658001l2328646,1198668r,51063l2152937,1097114c1839881,840411,1498905,620269,1138707,443821,792692,270239,427626,135501,51567,41366l,29304,44105,xe" fillcolor="#000b1f" stroked="f" strokeweight="0">
                  <v:stroke miterlimit="83231f" joinstyle="miter"/>
                  <v:path arrowok="t" textboxrect="0,0,2328646,1249731"/>
                </v:shape>
                <v:shape id="Shape 2239" o:spid="_x0000_s1050" style="position:absolute;left:54334;top:13910;width:21266;height:13105;visibility:visible;mso-wrap-style:square;v-text-anchor:top" coordsize="2126548,131049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" path="m44025,l196546,53252v268514,98466,529074,217748,778677,357051c1339573,609046,1681987,852000,1993778,1131398r132770,125952l2126548,1310497,1968068,1160153c1658460,882708,1318441,641450,956604,444085,659119,278060,345987,140677,22352,33296l,26262,44025,xe" fillcolor="black" stroked="f" strokeweight="0">
                  <v:stroke miterlimit="83231f" joinstyle="miter"/>
                  <v:path arrowok="t" textboxrect="0,0,2126548,1310497"/>
                </v:shape>
                <v:shape id="Shape 2240" o:spid="_x0000_s1051" style="position:absolute;left:54319;top:13923;width:21281;height:13076;visibility:visible;mso-wrap-style:square;v-text-anchor:top" coordsize="2128102,130767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" path="m43540,l175826,44243v87523,31717,174520,65705,260954,101962c538214,188420,641478,235626,752362,290490v412864,203835,798402,458848,1146931,756760l2128102,1255402r,52269l2126757,1306286c1717853,910504,1247768,578070,735268,325047,625121,270551,522632,223701,421921,181804,336917,146145,251359,112684,165286,81429l,25973,43540,xe" fillcolor="black" stroked="f" strokeweight="0">
                  <v:stroke miterlimit="83231f" joinstyle="miter"/>
                  <v:path arrowok="t" textboxrect="0,0,2128102,1307671"/>
                </v:shape>
                <v:shape id="Shape 2241" o:spid="_x0000_s1052" style="position:absolute;left:55932;top:13026;width:19668;height:12361;visibility:visible;mso-wrap-style:square;v-text-anchor:top" coordsize="1966743,123610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" path="m46939,l296345,95899v83815,34642,167019,71466,249572,110461c643033,251877,741458,302245,846805,360284v393287,216231,757739,481073,1084281,786059l1966743,1181771r,54332l1904756,1174513c1580550,871710,1218699,608760,828212,394066,723590,336434,625889,286447,529495,241285,365554,163838,199035,95018,30240,34901l,24977,46939,xe" fillcolor="#000b1f" stroked="f" strokeweight="0">
                  <v:stroke miterlimit="83231f" joinstyle="miter"/>
                  <v:path arrowok="t" textboxrect="0,0,1966743,1236103"/>
                </v:shape>
                <v:shape id="Shape 2242" o:spid="_x0000_s1053" style="position:absolute;left:57742;top:12138;width:17858;height:11465;visibility:visible;mso-wrap-style:square;v-text-anchor:top" coordsize="1785759,11465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" path="m48475,l154929,40494v162902,66681,323172,141796,480519,225257c728336,314697,821960,368189,921642,429314v280335,171526,543579,368936,786162,588571l1785759,1092974r,53528l1681918,1046476c1441111,828447,1179795,632481,901513,462207,802504,401526,709603,348403,617414,299851,461211,216989,302105,142416,140389,76218l,22815,48475,xe" fillcolor="#001532" stroked="f" strokeweight="0">
                  <v:stroke miterlimit="83231f" joinstyle="miter"/>
                  <v:path arrowok="t" textboxrect="0,0,1785759,1146502"/>
                </v:shape>
                <v:shape id="Shape 2243" o:spid="_x0000_s1054" style="position:absolute;left:59826;top:11244;width:15774;height:10406;visibility:visible;mso-wrap-style:square;v-text-anchor:top" coordsize="1577393,104050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" path="m49576,l239371,82988v155806,72827,308646,153762,458236,242707c786164,378019,875014,434699,969146,498936v177127,120596,346272,252043,506454,393233l1577393,987651r,52857l1450093,921100c1291111,780967,1123232,650501,947429,530800,853970,467020,765819,410810,677947,358855,529462,270574,377756,190243,223108,117960l,20408,49576,xe" fillcolor="#00213d" stroked="f" strokeweight="0">
                  <v:stroke miterlimit="83231f" joinstyle="miter"/>
                  <v:path arrowok="t" textboxrect="0,0,1577393,1040508"/>
                </v:shape>
                <v:shape id="Shape 2244" o:spid="_x0000_s1055" style="position:absolute;left:62149;top:10388;width:13451;height:9138;visibility:visible;mso-wrap-style:square;v-text-anchor:top" coordsize="1345045,91382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" path="m53255,l74392,9258c302298,116003,523072,240379,735799,382016v84086,55651,168109,115481,256844,182867c1076348,628345,1157957,694351,1237357,762760r107688,98767l1345045,913826,1212191,791974c1133398,724087,1052413,658584,969351,595604,881264,528726,797901,469366,714475,414134,503358,273574,284261,150142,58093,44209l,18763,50938,694,53255,xe" fillcolor="#002a46" stroked="f" strokeweight="0">
                  <v:stroke miterlimit="83231f" joinstyle="miter"/>
                  <v:path arrowok="t" textboxrect="0,0,1345045,913826"/>
                </v:shape>
                <v:shape id="Shape 2245" o:spid="_x0000_s1056" style="position:absolute;left:64766;top:9626;width:10834;height:7603;visibility:visible;mso-wrap-style:square;v-text-anchor:top" coordsize="1083330,76025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" path="m57652,r58304,29317c333712,145766,543561,279117,744630,428954v80238,59474,159474,122454,242163,192520l1083330,708377r,51878l961876,650925c879808,581392,801221,518908,721643,459917,522118,311227,313888,178905,97822,63357l,14170,57652,xe" fillcolor="#00334f" stroked="f" strokeweight="0">
                  <v:stroke miterlimit="83231f" joinstyle="miter"/>
                  <v:path arrowok="t" textboxrect="0,0,1083330,760255"/>
                </v:shape>
                <v:shape id="Shape 2246" o:spid="_x0000_s1057" style="position:absolute;left:67720;top:8980;width:7880;height:5738;visibility:visible;mso-wrap-style:square;v-text-anchor:top" coordsize="787991,5738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" path="m57960,r65912,37815c331475,163970,530406,306302,719825,464355r68166,58587l787991,573800,695161,493997c507219,337177,309852,195963,103887,70803l,11200,57960,xe" fillcolor="#003b58" stroked="f" strokeweight="0">
                  <v:stroke miterlimit="83231f" joinstyle="miter"/>
                  <v:path arrowok="t" textboxrect="0,0,787991,573800"/>
                </v:shape>
                <v:shape id="Shape 2247" o:spid="_x0000_s1058" style="position:absolute;left:70960;top:8508;width:4640;height:3539;visibility:visible;mso-wrap-style:square;v-text-anchor:top" coordsize="463966,35393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" path="m58555,r44581,29049c168953,74336,233720,121339,297408,170041l463966,304124r,49810l460326,350693c338309,247367,211895,150708,81318,60861l,7872,57733,60,58555,xe" fillcolor="#004260" stroked="f" strokeweight="0">
                  <v:stroke miterlimit="83231f" joinstyle="miter"/>
                  <v:path arrowok="t" textboxrect="0,0,463966,353934"/>
                </v:shape>
                <v:shape id="Shape 2248" o:spid="_x0000_s1059" style="position:absolute;left:74472;top:8298;width:1128;height:910;visibility:visible;mso-wrap-style:square;v-text-anchor:top" coordsize="112749,9101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" path="m62438,r50311,41169l112749,91010,31528,24546,,1290,62438,xe" fillcolor="#004968" stroked="f" strokeweight="0">
                  <v:stroke miterlimit="83231f" joinstyle="miter"/>
                  <v:path arrowok="t" textboxrect="0,0,112749,91010"/>
                </v:shape>
                <v:shape id="Shape 2249" o:spid="_x0000_s1060" style="position:absolute;left:69157;top:65313;width:6443;height:1872;visibility:visible;mso-wrap-style:square;v-text-anchor:top" coordsize="644301,1872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" path="m644301,r,40439l615606,49526c415088,106915,211559,153005,6362,187244l,149220c203781,115210,405903,69433,605034,12436l644301,xe" fillcolor="#00b5cc" stroked="f" strokeweight="0">
                  <v:stroke miterlimit="83231f" joinstyle="miter"/>
                  <v:path arrowok="t" textboxrect="0,0,644301,187244"/>
                </v:shape>
                <v:shape id="Shape 2250" o:spid="_x0000_s1061" style="position:absolute;left:69165;top:65601;width:6435;height:1586;visibility:visible;mso-wrap-style:square;v-text-anchor:top" coordsize="643444,15854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" path="m643444,r,39912l603554,50636c405914,97889,205836,134017,4649,158541l,120251c199752,95905,398404,60037,594637,13121l643444,xe" fillcolor="#00a9c1" stroked="f" strokeweight="0">
                  <v:stroke miterlimit="83231f" joinstyle="miter"/>
                  <v:path arrowok="t" textboxrect="0,0,643444,158541"/>
                </v:shape>
                <v:shape id="Shape 2251" o:spid="_x0000_s1062" style="position:absolute;left:69174;top:65900;width:6426;height:1288;visibility:visible;mso-wrap-style:square;v-text-anchor:top" coordsize="642565,12877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" path="m642565,r,39480l591462,50705c396701,87817,200073,113976,2896,128774l,90293c195742,75605,390940,49640,584284,12802l642565,xe" fillcolor="#00a0ba" stroked="f" strokeweight="0">
                  <v:stroke miterlimit="83231f" joinstyle="miter"/>
                  <v:path arrowok="t" textboxrect="0,0,642565,128774"/>
                </v:shape>
                <v:shape id="Shape 2252" o:spid="_x0000_s1063" style="position:absolute;left:69183;top:66210;width:6417;height:978;visibility:visible;mso-wrap-style:square;v-text-anchor:top" coordsize="641634,9783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" path="m641634,r,39086l579207,49643c387333,76602,194167,92778,1016,97836l,59304c191713,54278,383440,38219,573886,11458l641634,xe" fillcolor="#0098b3" stroked="f" strokeweight="0">
                  <v:stroke miterlimit="83231f" joinstyle="miter"/>
                  <v:path arrowok="t" textboxrect="0,0,641634,97836"/>
                </v:shape>
                <v:shape id="Shape 2253" o:spid="_x0000_s1064" style="position:absolute;left:69183;top:66529;width:6417;height:674;visibility:visible;mso-wrap-style:square;v-text-anchor:top" coordsize="641614,6744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" path="m641614,r,40047l391108,60210v-89547,4815,-179160,7235,-268705,7235c81534,67445,40831,66950,,65922l978,27364c188579,31936,376795,25752,564327,9058l641614,xe" fillcolor="#0090ac" stroked="f" strokeweight="0">
                  <v:stroke miterlimit="83231f" joinstyle="miter"/>
                  <v:path arrowok="t" textboxrect="0,0,641614,67445"/>
                </v:shape>
                <v:shape id="Shape 2254" o:spid="_x0000_s1065" style="position:absolute;left:69173;top:66803;width:6427;height:532;visibility:visible;mso-wrap-style:square;v-text-anchor:top" coordsize="642631,5316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" path="m3010,c186620,14288,371384,18033,556023,11423l642631,5896r,39688l611546,47757v-77158,3599,-154358,5405,-231511,5405c253073,53162,126314,48272,,38443l3010,xe" fillcolor="#0088a4" stroked="f" strokeweight="0">
                  <v:stroke miterlimit="83231f" joinstyle="miter"/>
                  <v:path arrowok="t" textboxrect="0,0,642631,53162"/>
                </v:shape>
                <v:shape id="Shape 2255" o:spid="_x0000_s1066" style="position:absolute;left:69163;top:66804;width:6437;height:806;visibility:visible;mso-wrap-style:square;v-text-anchor:top" coordsize="643675,8055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" path="m5106,c184722,23959,366032,37617,547780,41088r95895,-850l643675,80500r-2871,56c426149,80556,211964,66497,,38189l5106,xe" fillcolor="#007f9d" stroked="f" strokeweight="0">
                  <v:stroke miterlimit="83231f" joinstyle="miter"/>
                  <v:path arrowok="t" textboxrect="0,0,643675,80556"/>
                </v:shape>
                <v:shape id="Shape 2256" o:spid="_x0000_s1067" style="position:absolute;left:69152;top:66806;width:6448;height:1156;visibility:visible;mso-wrap-style:square;v-text-anchor:top" coordsize="644739,11557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" path="m7238,c182810,33651,360642,57233,539489,70789r105250,5020l644739,115577,449270,101822c298405,87626,148406,66319,,37871l7238,xe" fillcolor="#007795" stroked="f" strokeweight="0">
                  <v:stroke miterlimit="83231f" joinstyle="miter"/>
                  <v:path arrowok="t" textboxrect="0,0,644739,115577"/>
                </v:shape>
                <v:shape id="Shape 2257" o:spid="_x0000_s1068" style="position:absolute;left:69141;top:66808;width:6459;height:1516;visibility:visible;mso-wrap-style:square;v-text-anchor:top" coordsize="645849,15158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" path="m9449,c180940,43304,355271,76783,531204,100409r114645,12136l645849,151581r-67372,-6196c383308,121364,189935,85351,,37376l9449,xe" fillcolor="#006f8d" stroked="f" strokeweight="0">
                  <v:stroke miterlimit="83231f" joinstyle="miter"/>
                  <v:path arrowok="t" textboxrect="0,0,645849,151581"/>
                </v:shape>
                <v:shape id="Shape 2258" o:spid="_x0000_s1069" style="position:absolute;left:69130;top:66812;width:6470;height:1908;visibility:visible;mso-wrap-style:square;v-text-anchor:top" coordsize="646950,19081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" path="m11659,c179102,52984,349952,96376,522982,130080r123968,20553l646950,190814,526928,170112c348584,135824,172507,91337,,36754l11659,xe" fillcolor="#006885" stroked="f" strokeweight="0">
                  <v:stroke miterlimit="83231f" joinstyle="miter"/>
                  <v:path arrowok="t" textboxrect="0,0,646950,190814"/>
                </v:shape>
                <v:shape id="Shape 2259" o:spid="_x0000_s1070" style="position:absolute;left:69119;top:66815;width:6481;height:2309;visibility:visible;mso-wrap-style:square;v-text-anchor:top" coordsize="648015,23090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" path="m13792,c177155,62643,344505,115938,514626,159715r133389,30354l648015,230903r-29232,-6055c408025,176147,201025,113095,,36005l13792,xe" fillcolor="#00607e" stroked="f" strokeweight="0">
                  <v:stroke miterlimit="83231f" joinstyle="miter"/>
                  <v:path arrowok="t" textboxrect="0,0,648015,230903"/>
                </v:shape>
                <v:shape id="Shape 2260" o:spid="_x0000_s1071" style="position:absolute;left:69109;top:66820;width:6491;height:2716;visibility:visible;mso-wrap-style:square;v-text-anchor:top" coordsize="649073,27167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" path="m15913,c175216,72304,339048,135496,506228,189340r142845,41603l649073,271676,466714,217032c307723,164736,151812,104032,,35128l15913,xe" fillcolor="#005876" stroked="f" strokeweight="0">
                  <v:stroke miterlimit="83231f" joinstyle="miter"/>
                  <v:path arrowok="t" textboxrect="0,0,649073,271676"/>
                </v:shape>
                <v:shape id="Shape 2261" o:spid="_x0000_s1072" style="position:absolute;left:69098;top:66825;width:6502;height:3142;visibility:visible;mso-wrap-style:square;v-text-anchor:top" coordsize="650132,31424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" path="m18021,c173222,81950,333557,155041,497839,218959r152293,54357l650132,314248,483788,254878c318146,190435,156487,116745,,34125l18021,xe" fillcolor="#00516f" stroked="f" strokeweight="0">
                  <v:stroke miterlimit="83231f" joinstyle="miter"/>
                  <v:path arrowok="t" textboxrect="0,0,650132,314248"/>
                </v:shape>
                <v:shape id="Shape 2262" o:spid="_x0000_s1073" style="position:absolute;left:69088;top:66830;width:6512;height:3592;visibility:visible;mso-wrap-style:square;v-text-anchor:top" coordsize="651113,35915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" path="m19977,c171100,91599,327937,174585,489309,248572r161804,68716l651113,359153,473167,283581c310476,208990,152359,125326,,32982l19977,xe" fillcolor="#004968" stroked="f" strokeweight="0">
                  <v:stroke miterlimit="83231f" joinstyle="miter"/>
                  <v:path arrowok="t" textboxrect="0,0,651113,359153"/>
                </v:shape>
                <v:shape id="Shape 2263" o:spid="_x0000_s1074" style="position:absolute;left:69079;top:66836;width:6521;height:4060;visibility:visible;mso-wrap-style:square;v-text-anchor:top" coordsize="652049,40592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" path="m21870,c168898,101235,322219,194106,480671,278156r171378,84774l652049,405926,462539,312185c302799,227454,148228,133830,,31776l21870,xe" fillcolor="#004260" stroked="f" strokeweight="0">
                  <v:stroke miterlimit="83231f" joinstyle="miter"/>
                  <v:path arrowok="t" textboxrect="0,0,652049,405926"/>
                </v:shape>
                <v:shape id="Shape 2264" o:spid="_x0000_s1075" style="position:absolute;left:69070;top:66843;width:6530;height:4546;visibility:visible;mso-wrap-style:square;v-text-anchor:top" coordsize="652919,45464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" path="m23622,c166567,110868,316385,213621,471925,307730l652919,410335r,44310l451892,340677c295105,245808,144088,142227,,30467l23622,xe" fillcolor="#003b58" stroked="f" strokeweight="0">
                  <v:stroke miterlimit="83231f" joinstyle="miter"/>
                  <v:path arrowok="t" textboxrect="0,0,652919,454645"/>
                </v:shape>
                <v:shape id="Shape 2265" o:spid="_x0000_s1076" style="position:absolute;left:69062;top:66850;width:6538;height:5054;visibility:visible;mso-wrap-style:square;v-text-anchor:top" coordsize="653743,50542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" path="m25260,c164126,120491,310442,233122,463072,337290l653743,459618r,45803l441268,369098c287432,264102,139960,150575,,29121l25260,xe" fillcolor="#00334f" stroked="f" strokeweight="0">
                  <v:stroke miterlimit="83231f" joinstyle="miter"/>
                  <v:path arrowok="t" textboxrect="0,0,653743,505421"/>
                </v:shape>
                <v:shape id="Shape 2266" o:spid="_x0000_s1077" style="position:absolute;left:69054;top:66857;width:6546;height:5583;visibility:visible;mso-wrap-style:square;v-text-anchor:top" coordsize="654509,55838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" path="m26772,c161551,130118,304364,252626,454083,366854l654509,510915r,47471l430635,397466c279753,282351,135830,158890,,27762l26772,xe" fillcolor="#002a46" stroked="f" strokeweight="0">
                  <v:stroke miterlimit="83231f" joinstyle="miter"/>
                  <v:path arrowok="t" textboxrect="0,0,654509,558386"/>
                </v:shape>
                <v:shape id="Shape 2267" o:spid="_x0000_s1078" style="position:absolute;left:69047;top:66864;width:6553;height:6129;visibility:visible;mso-wrap-style:square;v-text-anchor:top" coordsize="655208,61294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" path="m28169,c158859,139735,298164,272117,444969,396400l655208,564314r,48632l647399,607404c414602,432078,197539,237551,,26353l28169,xe" fillcolor="#00213d" stroked="f" strokeweight="0">
                  <v:stroke miterlimit="83231f" joinstyle="miter"/>
                  <v:path arrowok="t" textboxrect="0,0,655208,612946"/>
                </v:shape>
                <v:shape id="Shape 2268" o:spid="_x0000_s1079" style="position:absolute;left:69041;top:66871;width:6559;height:6690;visibility:visible;mso-wrap-style:square;v-text-anchor:top" coordsize="655848,66906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" path="m29439,c156045,149336,291847,291579,435742,425912l655848,619908r,49160l632785,650961c403525,460215,191348,250607,,24917l29439,xe" fillcolor="#001532" stroked="f" strokeweight="0">
                  <v:stroke miterlimit="83231f" joinstyle="miter"/>
                  <v:path arrowok="t" textboxrect="0,0,655848,669068"/>
                </v:shape>
                <v:shape id="Shape 2269" o:spid="_x0000_s1080" style="position:absolute;left:69036;top:66877;width:6564;height:7276;visibility:visible;mso-wrap-style:square;v-text-anchor:top" coordsize="656387,72754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" path="m30531,c214340,238430,420135,461480,644233,666150r12154,10483l656387,727546,618153,694569c392430,488412,185142,263739,,23571l30531,xe" fillcolor="#000b1f" stroked="f" strokeweight="0">
                  <v:stroke miterlimit="83231f" joinstyle="miter"/>
                  <v:path arrowok="t" textboxrect="0,0,656387,727546"/>
                </v:shape>
                <v:shape id="Shape 2270" o:spid="_x0000_s1081" style="position:absolute;left:69031;top:66884;width:6569;height:7884;visibility:visible;mso-wrap-style:square;v-text-anchor:top" coordsize="656895,78836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" path="m31547,c209241,252841,410227,490886,630858,710889r26037,24527l656895,788364,603568,738129c381377,516561,178965,276820,,22174l31547,xe" fillcolor="black" stroked="f" strokeweight="0">
                  <v:stroke miterlimit="83231f" joinstyle="miter"/>
                  <v:path arrowok="t" textboxrect="0,0,656895,788364"/>
                </v:shape>
                <v:shape id="Shape 2271" o:spid="_x0000_s1082" style="position:absolute;left:59536;top:44040;width:16064;height:30734;visibility:visible;mso-wrap-style:square;v-text-anchor:top" coordsize="1606338,307341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" path="m38024,c173546,811682,497396,1598435,974535,2275255v131464,186532,274515,364451,427953,532729l1606338,3018060r,55357l1373980,2833959c1219466,2664495,1075411,2485320,943027,2297468,462547,1615961,136462,823697,,6362l38024,xe" fillcolor="black" stroked="f" strokeweight="0">
                  <v:stroke miterlimit="83231f" joinstyle="miter"/>
                  <v:path arrowok="t" textboxrect="0,0,1606338,3073417"/>
                </v:shape>
                <v:shape id="Shape 2272" o:spid="_x0000_s1083" style="position:absolute;left:59531;top:44051;width:16069;height:32335;visibility:visible;mso-wrap-style:square;v-text-anchor:top" coordsize="1606817,323353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" path="m38291,v98653,799211,379996,1578661,813587,2254111c1031758,2534807,1237824,2797763,1466283,3039431r140534,139734l1606817,3233531,1438237,3065911c1208130,2822499,1000583,2557647,819417,2274926,382727,1594676,99390,809638,,4725l38291,xe" fillcolor="#000b1f" stroked="f" strokeweight="0">
                  <v:stroke miterlimit="83231f" joinstyle="miter"/>
                  <v:path arrowok="t" textboxrect="0,0,1606817,3233531"/>
                </v:shape>
                <v:shape id="Shape 2273" o:spid="_x0000_s1084" style="position:absolute;left:59527;top:44062;width:16073;height:34110;visibility:visible;mso-wrap-style:square;v-text-anchor:top" coordsize="1607231,341094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" path="m38443,c99847,786790,338696,1558950,729158,2233016v216744,375462,480254,722300,782148,1031911l1607231,3357404r,53539l1483697,3291851c1179564,2979947,914109,2630545,695770,2252307,302425,1573314,61824,795515,,3010l38443,xe" fillcolor="#001532" stroked="f" strokeweight="0">
                  <v:stroke miterlimit="83231f" joinstyle="miter"/>
                  <v:path arrowok="t" textboxrect="0,0,1607231,3410943"/>
                </v:shape>
                <v:shape id="Shape 2274" o:spid="_x0000_s1085" style="position:absolute;left:59523;top:44074;width:16077;height:36053;visibility:visible;mso-wrap-style:square;v-text-anchor:top" coordsize="1607619,360528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" path="m38557,c62217,774294,258572,1539164,606387,2211895v242093,470885,557574,901551,931265,1274849l1607619,3552436r,52849l1510439,3514046c1133899,3137911,816024,2703990,572097,2229574,221666,1551775,23838,781203,,1181l38557,xe" fillcolor="#00213d" stroked="f" strokeweight="0">
                  <v:stroke miterlimit="83231f" joinstyle="miter"/>
                  <v:path arrowok="t" textboxrect="0,0,1607619,3605285"/>
                </v:shape>
                <v:shape id="Shape 2275" o:spid="_x0000_s1086" style="position:absolute;left:59373;top:44079;width:16227;height:38174;visibility:visible;mso-wrap-style:square;v-text-anchor:top" coordsize="1622610,381744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" path="m14668,l53213,749c38697,762457,192558,1520000,498196,2191550v255889,566880,617927,1082398,1061977,1516258l1622610,3765124r,52316l1533265,3735426c1085757,3298199,720910,2778703,463067,2207451,155067,1530782,,767449,14668,xe" fillcolor="#002a46" stroked="f" strokeweight="0">
                  <v:stroke miterlimit="83231f" joinstyle="miter"/>
                  <v:path arrowok="t" textboxrect="0,0,1622610,3817440"/>
                </v:shape>
                <v:shape id="Shape 2276" o:spid="_x0000_s1087" style="position:absolute;left:58981;top:44072;width:16619;height:40482;visibility:visible;mso-wrap-style:square;v-text-anchor:top" coordsize="1661885,404822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" path="m53670,l92126,2743c38887,751586,150292,1501839,414287,2172437v258143,663527,661428,1266011,1174785,1758326l1661885,3996334r,51886l1562426,3958645c1045008,3462407,638524,2855202,378358,2186496,112306,1510640,,754545,53670,xe" fillcolor="#00334f" stroked="f" strokeweight="0">
                  <v:stroke miterlimit="83231f" joinstyle="miter"/>
                  <v:path arrowok="t" textboxrect="0,0,1661885,4048220"/>
                </v:shape>
                <v:shape id="Shape 2277" o:spid="_x0000_s1088" style="position:absolute;left:58584;top:44065;width:17016;height:42998;visibility:visible;mso-wrap-style:square;v-text-anchor:top" coordsize="1701574,429977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" path="m93116,r38278,4800c38976,740537,107899,1483500,330708,2153438v248882,760780,688174,1453413,1270470,2003119l1701574,4248211r,51563l1688438,4288439v-37972,-33710,-75964,-68382,-113714,-103776c987742,3630511,544919,2932316,294069,2165490,69494,1490244,,741388,93116,xe" fillcolor="#003b58" stroked="f" strokeweight="0">
                  <v:stroke miterlimit="83231f" joinstyle="miter"/>
                  <v:path arrowok="t" textboxrect="0,0,1701574,4299774"/>
                </v:shape>
                <v:shape id="Shape 2278" o:spid="_x0000_s1089" style="position:absolute;left:58183;top:44057;width:17417;height:45678;visibility:visible;mso-wrap-style:square;v-text-anchor:top" coordsize="1741660,456780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" path="m133020,r37947,6921c38976,729094,65430,1464780,247497,2134489v202705,763295,596735,1469987,1139470,2043849c1456385,4251300,1527366,4321925,1597952,4388193r143708,127980l1741660,4567804,1571586,4416349v-71132,-66802,-142645,-137960,-212584,-211455c811796,3626333,414579,2913876,210261,2144496,26708,1469365,,727799,133020,xe" fillcolor="#004260" stroked="f" strokeweight="0">
                  <v:stroke miterlimit="83231f" joinstyle="miter"/>
                  <v:path arrowok="t" textboxrect="0,0,1741660,4567804"/>
                </v:shape>
                <v:shape id="Shape 2279" o:spid="_x0000_s1090" style="position:absolute;left:57618;top:44049;width:17982;height:48530;visibility:visible;mso-wrap-style:square;v-text-anchor:top" coordsize="1798162,48530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" path="m189433,r37465,9119c54915,717258,38913,1445692,180645,2115668v156553,765772,505308,1486548,1008545,2084578c1253198,4275875,1319276,4349712,1385557,4419651v109757,115338,224386,224442,343662,327154l1798162,4803229r,49815l1704087,4776054c1583832,4672501,1468263,4562504,1357605,4446219v-66802,-70497,-133376,-144869,-197879,-221094c652310,3622142,300698,2895460,142888,2123529,,1448080,16091,713715,189433,xe" fillcolor="#004968" stroked="f" strokeweight="0">
                  <v:stroke miterlimit="83231f" joinstyle="miter"/>
                  <v:path arrowok="t" textboxrect="0,0,1798162,4853044"/>
                </v:shape>
                <v:shape id="Shape 2280" o:spid="_x0000_s1091" style="position:absolute;left:56783;top:44041;width:18817;height:51583;visibility:visible;mso-wrap-style:square;v-text-anchor:top" coordsize="1881617,515828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" path="m272885,r36855,11278c97460,704761,39001,1425943,140716,2096846v110388,768261,413855,1503147,877608,2125295c1077138,4300639,1138301,4377703,1200099,4451147v204083,241516,428933,459435,672846,652408l1881617,5110067r,48221l1849033,5133819c1603102,4939243,1376388,4719511,1170610,4475988v-62268,-74003,-123901,-151638,-183211,-230733c519824,3617875,213843,2876944,102553,2102473,,1426032,58890,698983,272885,xe" fillcolor="#00516f" stroked="f" strokeweight="0">
                  <v:stroke miterlimit="83231f" joinstyle="miter"/>
                  <v:path arrowok="t" textboxrect="0,0,1881617,5158288"/>
                </v:shape>
                <v:shape id="Shape 2281" o:spid="_x0000_s1092" style="position:absolute;left:55948;top:44033;width:17485;height:52593;visibility:visible;mso-wrap-style:square;v-text-anchor:top" coordsize="1748483,525925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" path="m356476,r36132,13475c139827,691731,38938,1405636,100825,2078038v64199,770801,322415,1519770,746709,2166099c900569,4324629,956844,4404907,1014692,4482694v188627,252343,399326,482447,630472,688875l1748483,5259253r-62146,-10653l1672605,5245440r-53122,-45084c1386421,4992214,1173975,4760201,983780,4505769,925449,4427335,868769,4346461,815302,4265359,387464,3613620,127114,2858427,62408,2081416,,1403439,101676,683654,356476,xe" fillcolor="#005876" stroked="f" strokeweight="0">
                  <v:stroke miterlimit="83231f" joinstyle="miter"/>
                  <v:path arrowok="t" textboxrect="0,0,1748483,5259253"/>
                </v:shape>
                <v:shape id="Shape 2282" o:spid="_x0000_s1093" style="position:absolute;left:55112;top:44025;width:13180;height:51344;visibility:visible;mso-wrap-style:square;v-text-anchor:top" coordsize="1318050,513441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" path="m440182,r35280,15621c182080,677977,38748,1384669,60922,2059267v17996,773354,230949,1536421,615772,2206892c724624,4349318,775957,4432821,829272,4514279v129916,197396,272962,383046,428494,556297l1318050,5134419r-73029,-21179l1229088,5096367c1072263,4921676,928024,4734481,797027,4535437,743293,4453344,691566,4369220,643255,4285399,255206,3609327,40538,2839924,22365,2060334,,1380160,144488,667626,440182,xe" fillcolor="#00607e" stroked="f" strokeweight="0">
                  <v:stroke miterlimit="83231f" joinstyle="miter"/>
                  <v:path arrowok="t" textboxrect="0,0,1318050,5134419"/>
                </v:shape>
                <v:shape id="Shape 2283" o:spid="_x0000_s1094" style="position:absolute;left:53815;top:44018;width:9567;height:49578;visibility:visible;mso-wrap-style:square;v-text-anchor:top" coordsize="956731,495781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" path="m570002,r34277,17691c270345,663448,84557,1362875,66967,2040395,38773,2816263,206451,3593452,551866,4288104v42519,85319,88925,172009,137960,257722c768712,4682827,853758,4814951,944783,4941992r11948,15822l890147,4930181,780320,4768515c737467,4701930,696144,4634087,656374,4565015,606958,4478630,560197,4391266,517348,4305287,169063,3604908,,2821280,28435,2039188,46127,1356080,233414,650875,570002,xe" fillcolor="#006885" stroked="f" strokeweight="0">
                  <v:stroke miterlimit="83231f" joinstyle="miter"/>
                  <v:path arrowok="t" textboxrect="0,0,956731,4957814"/>
                </v:shape>
                <v:shape id="Shape 2284" o:spid="_x0000_s1095" style="position:absolute;left:52114;top:44011;width:7735;height:47419;visibility:visible;mso-wrap-style:square;v-text-anchor:top" coordsize="773506,474189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" path="m740347,r33159,19710c404507,639191,170116,1350099,113424,2021510v-74410,778459,48006,1569783,354012,2288604c504673,4397515,546176,4487469,590804,4577410r87317,164484l616412,4707906,556260,4594606c511302,4503941,469481,4413327,431940,4325227,123444,3600488,,2802687,75019,2018056,132169,1341145,368452,624357,740347,xe" fillcolor="#006f8d" stroked="f" strokeweight="0">
                  <v:stroke miterlimit="83231f" joinstyle="miter"/>
                  <v:path arrowok="t" textboxrect="0,0,773506,4741894"/>
                </v:shape>
                <v:shape id="Shape 2285" o:spid="_x0000_s1096" style="position:absolute;left:50413;top:44004;width:9426;height:44985;visibility:visible;mso-wrap-style:square;v-text-anchor:top" coordsize="942594,449853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" path="m910679,r31915,21666c534060,623507,256032,1327023,159753,2002574,39116,2783561,116243,3589021,382867,4332110v16091,44901,33283,90640,51449,136893l446401,4498530r-57353,-40333l346532,4345115c77800,3595992,,2784005,121615,1996936,218656,1315872,498920,606603,910679,xe" fillcolor="#007795" stroked="f" strokeweight="0">
                  <v:stroke miterlimit="83231f" joinstyle="miter"/>
                  <v:path arrowok="t" textboxrect="0,0,942594,4498530"/>
                </v:shape>
                <v:shape id="Shape 2286" o:spid="_x0000_s1097" style="position:absolute;left:48924;top:43998;width:10905;height:42404;visibility:visible;mso-wrap-style:square;v-text-anchor:top" coordsize="1090544,424041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" path="m1059963,r30581,23457c642768,607175,321153,1303262,184920,1983537,38891,2669112,45053,3382301,201075,4063932r46269,176486l198422,4201850r-1354,-1192l163481,4072554c6205,3385485,,2666580,147163,1975726,284475,1290003,608656,588277,1059963,xe" fillcolor="#007f9d" stroked="f" strokeweight="0">
                  <v:stroke miterlimit="83231f" joinstyle="miter"/>
                  <v:path arrowok="t" textboxrect="0,0,1090544,4240418"/>
                </v:shape>
                <v:shape id="Shape 2287" o:spid="_x0000_s1098" style="position:absolute;left:47072;top:43992;width:12747;height:39762;visibility:visible;mso-wrap-style:square;v-text-anchor:top" coordsize="1274684,397621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" path="m1245448,r29236,25133c788045,590321,422806,1279030,246250,1964410,86354,2553941,38858,3170304,104340,3775592r28048,200618l87238,3931793,65987,3779771c,3169740,47870,2548551,208976,1954543,386916,1263790,755038,569557,1245448,xe" fillcolor="#0088a4" stroked="f" strokeweight="0">
                  <v:stroke miterlimit="83231f" joinstyle="miter"/>
                  <v:path arrowok="t" textboxrect="0,0,1274684,3976210"/>
                </v:shape>
                <v:shape id="Shape 2288" o:spid="_x0000_s1099" style="position:absolute;left:45291;top:43987;width:14518;height:37135;visibility:visible;mso-wrap-style:square;v-text-anchor:top" coordsize="1451750,371345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" path="m1423950,r27800,26708c926745,572973,517894,1254290,300508,1945145,122128,2487337,38670,3057564,52151,3626088r3429,87368l15248,3669153r-1655,-42143c,3054121,84077,2479552,263767,1933334,482842,1237132,894893,550456,1423950,xe" fillcolor="#0090ac" stroked="f" strokeweight="0">
                  <v:stroke miterlimit="83231f" joinstyle="miter"/>
                  <v:path arrowok="t" textboxrect="0,0,1451750,3713456"/>
                </v:shape>
                <v:shape id="Shape 2289" o:spid="_x0000_s1100" style="position:absolute;left:43367;top:43983;width:16431;height:34625;visibility:visible;mso-wrap-style:square;v-text-anchor:top" coordsize="1643094,346255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" path="m1616741,r26353,28156c1080128,555269,627627,1229207,368966,1925802,197009,2370801,88891,2838266,46596,3311650l35461,3462551,552,3419661,,3418901,8164,3308243c50769,2831318,159678,2360373,332886,1912124,593515,1210284,1049483,531139,1616741,xe" fillcolor="#0098b3" stroked="f" strokeweight="0">
                  <v:stroke miterlimit="83231f" joinstyle="miter"/>
                  <v:path arrowok="t" textboxrect="0,0,1643094,3462551"/>
                </v:shape>
                <v:shape id="Shape 2290" o:spid="_x0000_s1101" style="position:absolute;left:41639;top:43979;width:18149;height:32250;visibility:visible;mso-wrap-style:square;v-text-anchor:top" coordsize="1814895,322492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" path="m1790004,r24891,29476c1214440,537248,718301,1203795,417870,1906295,241867,2303126,116556,2720613,43944,3146946r-12046,77982l12436,3198096,,3178762r5907,-38250c79041,2711063,205247,2290546,382488,1890903,685154,1183221,1185052,511581,1790004,xe" fillcolor="#00a0ba" stroked="f" strokeweight="0">
                  <v:stroke miterlimit="83231f" joinstyle="miter"/>
                  <v:path arrowok="t" textboxrect="0,0,1814895,3224928"/>
                </v:shape>
                <v:shape id="Shape 2291" o:spid="_x0000_s1102" style="position:absolute;left:40201;top:43976;width:19576;height:29999;visibility:visible;mso-wrap-style:square;v-text-anchor:top" coordsize="1957569,299982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" path="m1934112,r23457,30620c1320130,519024,780342,1178192,437633,1886674,263383,2235029,128129,2601420,33630,2977811r-5168,22016l7251,2966850,,2954231,39486,2806639v91588,-322299,213140,-636331,363539,-936983c748186,1156081,1291975,492011,1934112,xe" fillcolor="#00a9c1" stroked="f" strokeweight="0">
                  <v:stroke miterlimit="83231f" joinstyle="miter"/>
                  <v:path arrowok="t" textboxrect="0,0,1957569,2999827"/>
                </v:shape>
                <v:shape id="Shape 2292" o:spid="_x0000_s1103" style="position:absolute;left:39015;top:43974;width:20752;height:27911;visibility:visible;mso-wrap-style:square;v-text-anchor:top" coordsize="2075102,27910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" path="m2053081,r22021,31662c1401025,500698,817599,1152475,432218,1866938,293272,2116549,174326,2376502,76167,2643821l24680,2791044r-7946,-13828l,2744789,39939,2630581v98828,-269159,218580,-530886,358459,-782172c786446,1128942,1374126,472402,2053081,xe" fillcolor="#00b5cc" stroked="f" strokeweight="0">
                  <v:stroke miterlimit="83231f" joinstyle="miter"/>
                  <v:path arrowok="t" textboxrect="0,0,2075102,2791044"/>
                </v:shape>
                <v:shape id="Shape 2293" o:spid="_x0000_s1104" style="position:absolute;left:59469;top:43792;width:624;height:582;visibility:visible;mso-wrap-style:square;v-text-anchor:top" coordsize="62408,5821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" path="m43091,l62408,25248,19279,58217,,33058,43091,xe" fillcolor="#00b5cc" stroked="f" strokeweight="0">
                  <v:stroke miterlimit="83231f" joinstyle="miter"/>
                  <v:path arrowok="t" textboxrect="0,0,62408,58217"/>
                </v:shape>
                <v:rect id="Rectangle 14230" o:spid="_x0000_s1105" style="position:absolute;left:6480;top:94126;width:1726;height:185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" filled="f" stroked="f">
                  <v:textbox inset="0,0,0,0">
                    <w:txbxContent>
                      <w:p w:rsidR="00F15C9D" w:rsidRDefault="00F15C9D">
                        <w:pPr>
                          <w:spacing w:after="160" w:line="259" w:lineRule="auto"/>
                          <w:ind w:left="0" w:firstLine="0"/>
                        </w:pPr>
                        <w:r>
                          <w:rPr>
                            <w:color w:val="A09D67"/>
                            <w:w w:val="112"/>
                            <w:sz w:val="18"/>
                          </w:rPr>
                          <w:t>26</w:t>
                        </w:r>
                      </w:p>
                    </w:txbxContent>
                  </v:textbox>
                </v:rect>
                <v:rect id="Rectangle 14232" o:spid="_x0000_s1106" style="position:absolute;left:7818;top:94126;width:12271;height:185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" filled="f" stroked="f">
                  <v:textbox inset="0,0,0,0">
                    <w:txbxContent>
                      <w:p w:rsidR="00F15C9D" w:rsidRDefault="00F15C9D">
                        <w:pPr>
                          <w:spacing w:after="160" w:line="259" w:lineRule="auto"/>
                          <w:ind w:left="0" w:firstLine="0"/>
                        </w:pPr>
                        <w:r>
                          <w:rPr>
                            <w:color w:val="A09D67"/>
                            <w:w w:val="114"/>
                            <w:sz w:val="18"/>
                          </w:rPr>
                          <w:t>/27</w:t>
                        </w:r>
                        <w:r>
                          <w:rPr>
                            <w:color w:val="A09D67"/>
                            <w:spacing w:val="-2"/>
                            <w:w w:val="114"/>
                            <w:sz w:val="18"/>
                          </w:rPr>
                          <w:t xml:space="preserve"> </w:t>
                        </w:r>
                        <w:r>
                          <w:rPr>
                            <w:color w:val="A09D67"/>
                            <w:w w:val="114"/>
                            <w:sz w:val="18"/>
                          </w:rPr>
                          <w:t>Denzille</w:t>
                        </w:r>
                        <w:r>
                          <w:rPr>
                            <w:color w:val="A09D67"/>
                            <w:spacing w:val="-2"/>
                            <w:w w:val="114"/>
                            <w:sz w:val="18"/>
                          </w:rPr>
                          <w:t xml:space="preserve"> </w:t>
                        </w:r>
                        <w:r>
                          <w:rPr>
                            <w:color w:val="A09D67"/>
                            <w:w w:val="114"/>
                            <w:sz w:val="18"/>
                          </w:rPr>
                          <w:t>Lane,</w:t>
                        </w:r>
                      </w:p>
                    </w:txbxContent>
                  </v:textbox>
                </v:rect>
                <v:rect id="Rectangle 2295" o:spid="_x0000_s1107" style="position:absolute;left:6480;top:95497;width:6091;height:186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" filled="f" stroked="f">
                  <v:textbox inset="0,0,0,0">
                    <w:txbxContent>
                      <w:p w:rsidR="00F15C9D" w:rsidRDefault="00F15C9D">
                        <w:pPr>
                          <w:spacing w:after="160" w:line="259" w:lineRule="auto"/>
                          <w:ind w:left="0" w:firstLine="0"/>
                        </w:pPr>
                        <w:r>
                          <w:rPr>
                            <w:color w:val="A09D67"/>
                            <w:w w:val="112"/>
                            <w:sz w:val="18"/>
                          </w:rPr>
                          <w:t>Dublin</w:t>
                        </w:r>
                        <w:r>
                          <w:rPr>
                            <w:color w:val="A09D67"/>
                            <w:spacing w:val="-2"/>
                            <w:w w:val="112"/>
                            <w:sz w:val="18"/>
                          </w:rPr>
                          <w:t xml:space="preserve"> </w:t>
                        </w:r>
                        <w:r>
                          <w:rPr>
                            <w:color w:val="A09D67"/>
                            <w:w w:val="112"/>
                            <w:sz w:val="18"/>
                          </w:rPr>
                          <w:t>2,</w:t>
                        </w:r>
                      </w:p>
                    </w:txbxContent>
                  </v:textbox>
                </v:rect>
                <v:rect id="Rectangle 2296" o:spid="_x0000_s1108" style="position:absolute;left:6480;top:96869;width:5244;height:185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" filled="f" stroked="f">
                  <v:textbox inset="0,0,0,0">
                    <w:txbxContent>
                      <w:p w:rsidR="00F15C9D" w:rsidRDefault="00F15C9D">
                        <w:pPr>
                          <w:spacing w:after="160" w:line="259" w:lineRule="auto"/>
                          <w:ind w:left="0" w:firstLine="0"/>
                        </w:pPr>
                        <w:r>
                          <w:rPr>
                            <w:color w:val="A09D67"/>
                            <w:w w:val="112"/>
                            <w:sz w:val="18"/>
                          </w:rPr>
                          <w:t>Ireland.</w:t>
                        </w:r>
                      </w:p>
                    </w:txbxContent>
                  </v:textbox>
                </v:rect>
                <v:rect id="Rectangle 2297" o:spid="_x0000_s1109" style="position:absolute;left:6480;top:98241;width:14481;height:185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" filled="f" stroked="f">
                  <v:textbox inset="0,0,0,0">
                    <w:txbxContent>
                      <w:p w:rsidR="00F15C9D" w:rsidRDefault="00F15C9D">
                        <w:pPr>
                          <w:spacing w:after="160" w:line="259" w:lineRule="auto"/>
                          <w:ind w:left="0" w:firstLine="0"/>
                        </w:pPr>
                        <w:r>
                          <w:rPr>
                            <w:color w:val="A09D67"/>
                            <w:w w:val="112"/>
                            <w:sz w:val="18"/>
                          </w:rPr>
                          <w:t>t</w:t>
                        </w:r>
                        <w:r>
                          <w:rPr>
                            <w:color w:val="A09D67"/>
                            <w:spacing w:val="-2"/>
                            <w:w w:val="112"/>
                            <w:sz w:val="18"/>
                          </w:rPr>
                          <w:t xml:space="preserve"> </w:t>
                        </w:r>
                        <w:r>
                          <w:rPr>
                            <w:color w:val="A09D67"/>
                            <w:w w:val="112"/>
                            <w:sz w:val="18"/>
                          </w:rPr>
                          <w:t>+353</w:t>
                        </w:r>
                        <w:r>
                          <w:rPr>
                            <w:color w:val="A09D67"/>
                            <w:spacing w:val="-2"/>
                            <w:w w:val="112"/>
                            <w:sz w:val="18"/>
                          </w:rPr>
                          <w:t xml:space="preserve"> </w:t>
                        </w:r>
                        <w:r>
                          <w:rPr>
                            <w:color w:val="A09D67"/>
                            <w:w w:val="112"/>
                            <w:sz w:val="18"/>
                          </w:rPr>
                          <w:t>(0)</w:t>
                        </w:r>
                        <w:r>
                          <w:rPr>
                            <w:color w:val="A09D67"/>
                            <w:spacing w:val="-2"/>
                            <w:w w:val="112"/>
                            <w:sz w:val="18"/>
                          </w:rPr>
                          <w:t xml:space="preserve"> </w:t>
                        </w:r>
                        <w:r>
                          <w:rPr>
                            <w:color w:val="A09D67"/>
                            <w:w w:val="112"/>
                            <w:sz w:val="18"/>
                          </w:rPr>
                          <w:t>1</w:t>
                        </w:r>
                        <w:r>
                          <w:rPr>
                            <w:color w:val="A09D67"/>
                            <w:spacing w:val="-2"/>
                            <w:w w:val="112"/>
                            <w:sz w:val="18"/>
                          </w:rPr>
                          <w:t xml:space="preserve"> </w:t>
                        </w:r>
                        <w:r>
                          <w:rPr>
                            <w:color w:val="A09D67"/>
                            <w:w w:val="112"/>
                            <w:sz w:val="18"/>
                          </w:rPr>
                          <w:t>905</w:t>
                        </w:r>
                        <w:r>
                          <w:rPr>
                            <w:color w:val="A09D67"/>
                            <w:spacing w:val="-2"/>
                            <w:w w:val="112"/>
                            <w:sz w:val="18"/>
                          </w:rPr>
                          <w:t xml:space="preserve"> </w:t>
                        </w:r>
                        <w:r>
                          <w:rPr>
                            <w:color w:val="A09D67"/>
                            <w:w w:val="112"/>
                            <w:sz w:val="18"/>
                          </w:rPr>
                          <w:t>8100</w:t>
                        </w:r>
                      </w:p>
                    </w:txbxContent>
                  </v:textbox>
                </v:rect>
                <w10:wrap type="topAndBottom" anchorx="page" anchory="page"/>
              </v:group>
            </w:pict>
          </mc:Fallback>
        </mc:AlternateContent>
      </w:r>
      <w:r w:rsidR="00F15C9D">
        <w:rPr>
          <w:color w:val="A09D67"/>
          <w:u w:val="single" w:color="A09D67"/>
        </w:rPr>
        <w:t>4.2</w:t>
      </w:r>
      <w:r w:rsidR="00F15C9D">
        <w:t xml:space="preserve"> </w:t>
      </w:r>
      <w:r w:rsidR="00F15C9D">
        <w:tab/>
        <w:t>In accordance with Section 67(2) of the Act, The Provider shall notify the enrolled learner in writing of any change in the information notified to the learner under subsection (1) within 14 days after becoming aware of that change.</w:t>
      </w:r>
    </w:p>
    <w:p w:rsidR="00BB123F" w:rsidRDefault="00F15C9D">
      <w:pPr>
        <w:spacing w:after="144" w:line="259" w:lineRule="auto"/>
        <w:ind w:left="1654" w:hanging="10"/>
      </w:pPr>
      <w:r>
        <w:t>Signed:</w:t>
      </w:r>
    </w:p>
    <w:p w:rsidR="00BB123F" w:rsidRDefault="00F15C9D">
      <w:pPr>
        <w:spacing w:after="144" w:line="259" w:lineRule="auto"/>
        <w:ind w:left="1654" w:hanging="10"/>
      </w:pPr>
      <w:r>
        <w:t>Date:</w:t>
      </w:r>
    </w:p>
    <w:p w:rsidR="00F629D6" w:rsidRDefault="00F629D6" w:rsidP="00D52C8F">
      <w:pPr>
        <w:ind w:left="0" w:firstLine="0"/>
        <w:sectPr w:rsidR="00F629D6" w:rsidSect="00F629D6">
          <w:headerReference w:type="even" r:id="rId7"/>
          <w:headerReference w:type="default" r:id="rId8"/>
          <w:footerReference w:type="even" r:id="rId9"/>
          <w:footerReference w:type="default" r:id="rId10"/>
          <w:headerReference w:type="first" r:id="rId11"/>
          <w:footerReference w:type="first" r:id="rId12"/>
          <w:pgSz w:w="11906" w:h="16838"/>
          <w:pgMar w:top="1701" w:right="1021" w:bottom="1191" w:left="1021" w:header="720" w:footer="635" w:gutter="0"/>
          <w:pgNumType w:fmt="lowerRoman"/>
          <w:cols w:space="720"/>
        </w:sectPr>
      </w:pPr>
      <w:bookmarkStart w:id="0" w:name="_GoBack"/>
      <w:bookmarkEnd w:id="0"/>
    </w:p>
    <w:p w:rsidR="00BB123F" w:rsidRDefault="00BB123F" w:rsidP="00D52C8F">
      <w:pPr>
        <w:spacing w:after="0" w:line="259" w:lineRule="auto"/>
        <w:ind w:left="0" w:right="10466" w:firstLine="0"/>
      </w:pPr>
    </w:p>
    <w:sectPr w:rsidR="00BB123F">
      <w:headerReference w:type="even" r:id="rId13"/>
      <w:headerReference w:type="default" r:id="rId14"/>
      <w:footerReference w:type="even" r:id="rId15"/>
      <w:footerReference w:type="default" r:id="rId16"/>
      <w:headerReference w:type="first" r:id="rId17"/>
      <w:footerReference w:type="first" r:id="rId18"/>
      <w:pgSz w:w="11906" w:h="16838"/>
      <w:pgMar w:top="1440" w:right="1440" w:bottom="1440" w:left="1440"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F15C9D" w:rsidRDefault="00F15C9D">
      <w:pPr>
        <w:spacing w:after="0" w:line="240" w:lineRule="auto"/>
      </w:pPr>
      <w:r>
        <w:separator/>
      </w:r>
    </w:p>
  </w:endnote>
  <w:endnote w:type="continuationSeparator" w:id="0">
    <w:p w:rsidR="00F15C9D" w:rsidRDefault="00F15C9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EFF" w:usb1="C0007843" w:usb2="00000009" w:usb3="00000000" w:csb0="000001FF" w:csb1="00000000"/>
  </w:font>
  <w:font w:name="Akkurat-Bold">
    <w:panose1 w:val="00000000000000000000"/>
    <w:charset w:val="00"/>
    <w:family w:val="swiss"/>
    <w:notTrueType/>
    <w:pitch w:val="default"/>
    <w:sig w:usb0="00000003" w:usb1="00000000" w:usb2="00000000" w:usb3="00000000" w:csb0="00000001" w:csb1="00000000"/>
  </w:font>
  <w:font w:name="Akkurat">
    <w:panose1 w:val="00000000000000000000"/>
    <w:charset w:val="00"/>
    <w:family w:val="swiss"/>
    <w:notTrueType/>
    <w:pitch w:val="default"/>
    <w:sig w:usb0="00000003" w:usb1="00000000" w:usb2="00000000" w:usb3="00000000" w:csb0="00000001"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15C9D" w:rsidRDefault="00F15C9D">
    <w:pPr>
      <w:tabs>
        <w:tab w:val="center" w:pos="3232"/>
      </w:tabs>
      <w:spacing w:after="0" w:line="259" w:lineRule="auto"/>
      <w:ind w:left="-571" w:firstLine="0"/>
    </w:pPr>
    <w:r>
      <w:fldChar w:fldCharType="begin"/>
    </w:r>
    <w:r>
      <w:instrText xml:space="preserve"> PAGE   \* MERGEFORMAT </w:instrText>
    </w:r>
    <w:r>
      <w:fldChar w:fldCharType="separate"/>
    </w:r>
    <w:r w:rsidR="00D52C8F" w:rsidRPr="00D52C8F">
      <w:rPr>
        <w:noProof/>
        <w:color w:val="A09D67"/>
        <w:sz w:val="16"/>
      </w:rPr>
      <w:t>vi</w:t>
    </w:r>
    <w:r>
      <w:rPr>
        <w:color w:val="A09D67"/>
        <w:sz w:val="16"/>
      </w:rPr>
      <w:fldChar w:fldCharType="end"/>
    </w:r>
    <w:r>
      <w:rPr>
        <w:color w:val="A09D67"/>
        <w:sz w:val="16"/>
      </w:rPr>
      <w:tab/>
      <w:t>Protection of Enrolled Learners: Protocols for the Implementation of Part 6 of the 2012 Act</w:t>
    </w: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15C9D" w:rsidRDefault="00F15C9D">
    <w:pPr>
      <w:tabs>
        <w:tab w:val="center" w:pos="6633"/>
        <w:tab w:val="right" w:pos="10440"/>
      </w:tabs>
      <w:spacing w:after="0" w:line="259" w:lineRule="auto"/>
      <w:ind w:left="0" w:right="-577" w:firstLine="0"/>
    </w:pPr>
    <w:r>
      <w:tab/>
    </w:r>
    <w:r>
      <w:rPr>
        <w:color w:val="A09D67"/>
        <w:sz w:val="16"/>
      </w:rPr>
      <w:t>Protection of Enrolled Learners: Protocols for the Implementation of Part 6 of the 2012 Act</w:t>
    </w:r>
    <w:r>
      <w:rPr>
        <w:color w:val="A09D67"/>
        <w:sz w:val="16"/>
      </w:rPr>
      <w:tab/>
    </w:r>
    <w:r>
      <w:fldChar w:fldCharType="begin"/>
    </w:r>
    <w:r>
      <w:instrText xml:space="preserve"> PAGE   \* MERGEFORMAT </w:instrText>
    </w:r>
    <w:r>
      <w:fldChar w:fldCharType="separate"/>
    </w:r>
    <w:r w:rsidR="00D52C8F" w:rsidRPr="00D52C8F">
      <w:rPr>
        <w:noProof/>
        <w:color w:val="A09D67"/>
        <w:sz w:val="16"/>
      </w:rPr>
      <w:t>vii</w:t>
    </w:r>
    <w:r>
      <w:rPr>
        <w:color w:val="A09D67"/>
        <w:sz w:val="16"/>
      </w:rP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15C9D" w:rsidRDefault="00F15C9D">
    <w:pPr>
      <w:tabs>
        <w:tab w:val="center" w:pos="3232"/>
      </w:tabs>
      <w:spacing w:after="0" w:line="259" w:lineRule="auto"/>
      <w:ind w:left="-571" w:firstLine="0"/>
    </w:pPr>
    <w:r>
      <w:fldChar w:fldCharType="begin"/>
    </w:r>
    <w:r>
      <w:instrText xml:space="preserve"> PAGE   \* MERGEFORMAT </w:instrText>
    </w:r>
    <w:r>
      <w:fldChar w:fldCharType="separate"/>
    </w:r>
    <w:r>
      <w:rPr>
        <w:color w:val="A09D67"/>
        <w:sz w:val="16"/>
      </w:rPr>
      <w:t>iv</w:t>
    </w:r>
    <w:r>
      <w:rPr>
        <w:color w:val="A09D67"/>
        <w:sz w:val="16"/>
      </w:rPr>
      <w:fldChar w:fldCharType="end"/>
    </w:r>
    <w:r>
      <w:rPr>
        <w:color w:val="A09D67"/>
        <w:sz w:val="16"/>
      </w:rPr>
      <w:tab/>
      <w:t>Protection of Enrolled Learners: Protocols for the Implementation of Part 6 of the 2012 Act</w:t>
    </w:r>
  </w:p>
</w:ftr>
</file>

<file path=word/footer4.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15C9D" w:rsidRDefault="00F15C9D">
    <w:pPr>
      <w:spacing w:after="160" w:line="259" w:lineRule="auto"/>
      <w:ind w:left="0" w:firstLine="0"/>
    </w:pPr>
  </w:p>
</w:ftr>
</file>

<file path=word/footer5.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15C9D" w:rsidRDefault="00F15C9D">
    <w:pPr>
      <w:spacing w:after="160" w:line="259" w:lineRule="auto"/>
      <w:ind w:left="0" w:firstLine="0"/>
    </w:pPr>
  </w:p>
</w:ftr>
</file>

<file path=word/footer6.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15C9D" w:rsidRDefault="00F15C9D">
    <w:pPr>
      <w:spacing w:after="160" w:line="259" w:lineRule="auto"/>
      <w:ind w:left="0" w:firstLine="0"/>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F15C9D" w:rsidRDefault="00F15C9D">
      <w:pPr>
        <w:spacing w:after="0" w:line="240" w:lineRule="auto"/>
      </w:pPr>
      <w:r>
        <w:separator/>
      </w:r>
    </w:p>
  </w:footnote>
  <w:footnote w:type="continuationSeparator" w:id="0">
    <w:p w:rsidR="00F15C9D" w:rsidRDefault="00F15C9D">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15C9D" w:rsidRDefault="00F15C9D">
    <w:pPr>
      <w:spacing w:after="160" w:line="259" w:lineRule="auto"/>
      <w:ind w:left="0" w:firstLine="0"/>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15C9D" w:rsidRDefault="00F15C9D">
    <w:pPr>
      <w:spacing w:after="0" w:line="259" w:lineRule="auto"/>
      <w:ind w:left="-1020" w:right="10884" w:firstLine="0"/>
    </w:pPr>
    <w:r>
      <w:rPr>
        <w:noProof/>
      </w:rPr>
      <w:drawing>
        <wp:anchor distT="0" distB="0" distL="114300" distR="114300" simplePos="0" relativeHeight="251659264" behindDoc="0" locked="0" layoutInCell="1" allowOverlap="0" wp14:anchorId="69D6B09A" wp14:editId="6C41F349">
          <wp:simplePos x="0" y="0"/>
          <wp:positionH relativeFrom="page">
            <wp:posOffset>4478528</wp:posOffset>
          </wp:positionH>
          <wp:positionV relativeFrom="page">
            <wp:posOffset>516128</wp:posOffset>
          </wp:positionV>
          <wp:extent cx="2435352" cy="615696"/>
          <wp:effectExtent l="0" t="0" r="0" b="0"/>
          <wp:wrapSquare wrapText="bothSides"/>
          <wp:docPr id="1" name="Picture 1"/>
          <wp:cNvGraphicFramePr/>
          <a:graphic xmlns:a="http://schemas.openxmlformats.org/drawingml/2006/main">
            <a:graphicData uri="http://schemas.openxmlformats.org/drawingml/2006/picture">
              <pic:pic xmlns:pic="http://schemas.openxmlformats.org/drawingml/2006/picture">
                <pic:nvPicPr>
                  <pic:cNvPr id="12551" name="Picture 12551"/>
                  <pic:cNvPicPr/>
                </pic:nvPicPr>
                <pic:blipFill>
                  <a:blip r:embed="rId1"/>
                  <a:stretch>
                    <a:fillRect/>
                  </a:stretch>
                </pic:blipFill>
                <pic:spPr>
                  <a:xfrm>
                    <a:off x="0" y="0"/>
                    <a:ext cx="2435352" cy="615696"/>
                  </a:xfrm>
                  <a:prstGeom prst="rect">
                    <a:avLst/>
                  </a:prstGeom>
                </pic:spPr>
              </pic:pic>
            </a:graphicData>
          </a:graphic>
        </wp:anchor>
      </w:drawing>
    </w: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15C9D" w:rsidRDefault="00F15C9D">
    <w:pPr>
      <w:spacing w:after="160" w:line="259" w:lineRule="auto"/>
      <w:ind w:left="0" w:firstLine="0"/>
    </w:pPr>
  </w:p>
</w:hdr>
</file>

<file path=word/header4.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15C9D" w:rsidRDefault="00F15C9D">
    <w:pPr>
      <w:spacing w:after="160" w:line="259" w:lineRule="auto"/>
      <w:ind w:left="0" w:firstLine="0"/>
    </w:pPr>
  </w:p>
</w:hdr>
</file>

<file path=word/header5.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15C9D" w:rsidRDefault="00F15C9D">
    <w:pPr>
      <w:spacing w:after="160" w:line="259" w:lineRule="auto"/>
      <w:ind w:left="0" w:firstLine="0"/>
    </w:pPr>
  </w:p>
</w:hdr>
</file>

<file path=word/header6.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15C9D" w:rsidRDefault="00F15C9D">
    <w:pPr>
      <w:spacing w:after="160" w:line="259" w:lineRule="auto"/>
      <w:ind w:left="0" w:firstLine="0"/>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D51BE3"/>
    <w:multiLevelType w:val="multilevel"/>
    <w:tmpl w:val="1EB0BEAA"/>
    <w:lvl w:ilvl="0">
      <w:start w:val="2"/>
      <w:numFmt w:val="decimal"/>
      <w:lvlText w:val="%1"/>
      <w:lvlJc w:val="left"/>
      <w:pPr>
        <w:ind w:left="360"/>
      </w:pPr>
      <w:rPr>
        <w:rFonts w:ascii="Calibri" w:eastAsia="Calibri" w:hAnsi="Calibri" w:cs="Calibri"/>
        <w:b w:val="0"/>
        <w:i w:val="0"/>
        <w:strike w:val="0"/>
        <w:dstrike w:val="0"/>
        <w:color w:val="A09D67"/>
        <w:sz w:val="22"/>
        <w:szCs w:val="22"/>
        <w:u w:val="single" w:color="A09D67"/>
        <w:bdr w:val="none" w:sz="0" w:space="0" w:color="auto"/>
        <w:shd w:val="clear" w:color="auto" w:fill="auto"/>
        <w:vertAlign w:val="baseline"/>
      </w:rPr>
    </w:lvl>
    <w:lvl w:ilvl="1">
      <w:start w:val="3"/>
      <w:numFmt w:val="decimal"/>
      <w:lvlRestart w:val="0"/>
      <w:lvlText w:val="%1.%2"/>
      <w:lvlJc w:val="left"/>
      <w:pPr>
        <w:ind w:left="1278"/>
      </w:pPr>
      <w:rPr>
        <w:rFonts w:ascii="Calibri" w:eastAsia="Calibri" w:hAnsi="Calibri" w:cs="Calibri"/>
        <w:b w:val="0"/>
        <w:i w:val="0"/>
        <w:strike w:val="0"/>
        <w:dstrike w:val="0"/>
        <w:color w:val="A09D67"/>
        <w:sz w:val="22"/>
        <w:szCs w:val="22"/>
        <w:u w:val="single" w:color="A09D67"/>
        <w:bdr w:val="none" w:sz="0" w:space="0" w:color="auto"/>
        <w:shd w:val="clear" w:color="auto" w:fill="auto"/>
        <w:vertAlign w:val="baseline"/>
      </w:rPr>
    </w:lvl>
    <w:lvl w:ilvl="2">
      <w:start w:val="1"/>
      <w:numFmt w:val="lowerRoman"/>
      <w:lvlText w:val="%3"/>
      <w:lvlJc w:val="left"/>
      <w:pPr>
        <w:ind w:left="1930"/>
      </w:pPr>
      <w:rPr>
        <w:rFonts w:ascii="Calibri" w:eastAsia="Calibri" w:hAnsi="Calibri" w:cs="Calibri"/>
        <w:b w:val="0"/>
        <w:i w:val="0"/>
        <w:strike w:val="0"/>
        <w:dstrike w:val="0"/>
        <w:color w:val="A09D67"/>
        <w:sz w:val="22"/>
        <w:szCs w:val="22"/>
        <w:u w:val="single" w:color="A09D67"/>
        <w:bdr w:val="none" w:sz="0" w:space="0" w:color="auto"/>
        <w:shd w:val="clear" w:color="auto" w:fill="auto"/>
        <w:vertAlign w:val="baseline"/>
      </w:rPr>
    </w:lvl>
    <w:lvl w:ilvl="3">
      <w:start w:val="1"/>
      <w:numFmt w:val="decimal"/>
      <w:lvlText w:val="%4"/>
      <w:lvlJc w:val="left"/>
      <w:pPr>
        <w:ind w:left="2650"/>
      </w:pPr>
      <w:rPr>
        <w:rFonts w:ascii="Calibri" w:eastAsia="Calibri" w:hAnsi="Calibri" w:cs="Calibri"/>
        <w:b w:val="0"/>
        <w:i w:val="0"/>
        <w:strike w:val="0"/>
        <w:dstrike w:val="0"/>
        <w:color w:val="A09D67"/>
        <w:sz w:val="22"/>
        <w:szCs w:val="22"/>
        <w:u w:val="single" w:color="A09D67"/>
        <w:bdr w:val="none" w:sz="0" w:space="0" w:color="auto"/>
        <w:shd w:val="clear" w:color="auto" w:fill="auto"/>
        <w:vertAlign w:val="baseline"/>
      </w:rPr>
    </w:lvl>
    <w:lvl w:ilvl="4">
      <w:start w:val="1"/>
      <w:numFmt w:val="lowerLetter"/>
      <w:lvlText w:val="%5"/>
      <w:lvlJc w:val="left"/>
      <w:pPr>
        <w:ind w:left="3370"/>
      </w:pPr>
      <w:rPr>
        <w:rFonts w:ascii="Calibri" w:eastAsia="Calibri" w:hAnsi="Calibri" w:cs="Calibri"/>
        <w:b w:val="0"/>
        <w:i w:val="0"/>
        <w:strike w:val="0"/>
        <w:dstrike w:val="0"/>
        <w:color w:val="A09D67"/>
        <w:sz w:val="22"/>
        <w:szCs w:val="22"/>
        <w:u w:val="single" w:color="A09D67"/>
        <w:bdr w:val="none" w:sz="0" w:space="0" w:color="auto"/>
        <w:shd w:val="clear" w:color="auto" w:fill="auto"/>
        <w:vertAlign w:val="baseline"/>
      </w:rPr>
    </w:lvl>
    <w:lvl w:ilvl="5">
      <w:start w:val="1"/>
      <w:numFmt w:val="lowerRoman"/>
      <w:lvlText w:val="%6"/>
      <w:lvlJc w:val="left"/>
      <w:pPr>
        <w:ind w:left="4090"/>
      </w:pPr>
      <w:rPr>
        <w:rFonts w:ascii="Calibri" w:eastAsia="Calibri" w:hAnsi="Calibri" w:cs="Calibri"/>
        <w:b w:val="0"/>
        <w:i w:val="0"/>
        <w:strike w:val="0"/>
        <w:dstrike w:val="0"/>
        <w:color w:val="A09D67"/>
        <w:sz w:val="22"/>
        <w:szCs w:val="22"/>
        <w:u w:val="single" w:color="A09D67"/>
        <w:bdr w:val="none" w:sz="0" w:space="0" w:color="auto"/>
        <w:shd w:val="clear" w:color="auto" w:fill="auto"/>
        <w:vertAlign w:val="baseline"/>
      </w:rPr>
    </w:lvl>
    <w:lvl w:ilvl="6">
      <w:start w:val="1"/>
      <w:numFmt w:val="decimal"/>
      <w:lvlText w:val="%7"/>
      <w:lvlJc w:val="left"/>
      <w:pPr>
        <w:ind w:left="4810"/>
      </w:pPr>
      <w:rPr>
        <w:rFonts w:ascii="Calibri" w:eastAsia="Calibri" w:hAnsi="Calibri" w:cs="Calibri"/>
        <w:b w:val="0"/>
        <w:i w:val="0"/>
        <w:strike w:val="0"/>
        <w:dstrike w:val="0"/>
        <w:color w:val="A09D67"/>
        <w:sz w:val="22"/>
        <w:szCs w:val="22"/>
        <w:u w:val="single" w:color="A09D67"/>
        <w:bdr w:val="none" w:sz="0" w:space="0" w:color="auto"/>
        <w:shd w:val="clear" w:color="auto" w:fill="auto"/>
        <w:vertAlign w:val="baseline"/>
      </w:rPr>
    </w:lvl>
    <w:lvl w:ilvl="7">
      <w:start w:val="1"/>
      <w:numFmt w:val="lowerLetter"/>
      <w:lvlText w:val="%8"/>
      <w:lvlJc w:val="left"/>
      <w:pPr>
        <w:ind w:left="5530"/>
      </w:pPr>
      <w:rPr>
        <w:rFonts w:ascii="Calibri" w:eastAsia="Calibri" w:hAnsi="Calibri" w:cs="Calibri"/>
        <w:b w:val="0"/>
        <w:i w:val="0"/>
        <w:strike w:val="0"/>
        <w:dstrike w:val="0"/>
        <w:color w:val="A09D67"/>
        <w:sz w:val="22"/>
        <w:szCs w:val="22"/>
        <w:u w:val="single" w:color="A09D67"/>
        <w:bdr w:val="none" w:sz="0" w:space="0" w:color="auto"/>
        <w:shd w:val="clear" w:color="auto" w:fill="auto"/>
        <w:vertAlign w:val="baseline"/>
      </w:rPr>
    </w:lvl>
    <w:lvl w:ilvl="8">
      <w:start w:val="1"/>
      <w:numFmt w:val="lowerRoman"/>
      <w:lvlText w:val="%9"/>
      <w:lvlJc w:val="left"/>
      <w:pPr>
        <w:ind w:left="6250"/>
      </w:pPr>
      <w:rPr>
        <w:rFonts w:ascii="Calibri" w:eastAsia="Calibri" w:hAnsi="Calibri" w:cs="Calibri"/>
        <w:b w:val="0"/>
        <w:i w:val="0"/>
        <w:strike w:val="0"/>
        <w:dstrike w:val="0"/>
        <w:color w:val="A09D67"/>
        <w:sz w:val="22"/>
        <w:szCs w:val="22"/>
        <w:u w:val="single" w:color="A09D67"/>
        <w:bdr w:val="none" w:sz="0" w:space="0" w:color="auto"/>
        <w:shd w:val="clear" w:color="auto" w:fill="auto"/>
        <w:vertAlign w:val="baseline"/>
      </w:rPr>
    </w:lvl>
  </w:abstractNum>
  <w:abstractNum w:abstractNumId="1" w15:restartNumberingAfterBreak="0">
    <w:nsid w:val="06AA4DD0"/>
    <w:multiLevelType w:val="multilevel"/>
    <w:tmpl w:val="CBD41AD8"/>
    <w:lvl w:ilvl="0">
      <w:start w:val="3"/>
      <w:numFmt w:val="decimal"/>
      <w:lvlText w:val="%1"/>
      <w:lvlJc w:val="left"/>
      <w:pPr>
        <w:ind w:left="360"/>
      </w:pPr>
      <w:rPr>
        <w:rFonts w:ascii="Calibri" w:eastAsia="Calibri" w:hAnsi="Calibri" w:cs="Calibri"/>
        <w:b w:val="0"/>
        <w:i w:val="0"/>
        <w:strike w:val="0"/>
        <w:dstrike w:val="0"/>
        <w:color w:val="A09D67"/>
        <w:sz w:val="22"/>
        <w:szCs w:val="22"/>
        <w:u w:val="single" w:color="A09D67"/>
        <w:bdr w:val="none" w:sz="0" w:space="0" w:color="auto"/>
        <w:shd w:val="clear" w:color="auto" w:fill="auto"/>
        <w:vertAlign w:val="baseline"/>
      </w:rPr>
    </w:lvl>
    <w:lvl w:ilvl="1">
      <w:start w:val="3"/>
      <w:numFmt w:val="decimal"/>
      <w:lvlRestart w:val="0"/>
      <w:lvlText w:val="%1.%2"/>
      <w:lvlJc w:val="left"/>
      <w:pPr>
        <w:ind w:left="1686"/>
      </w:pPr>
      <w:rPr>
        <w:rFonts w:ascii="Calibri" w:eastAsia="Calibri" w:hAnsi="Calibri" w:cs="Calibri"/>
        <w:b w:val="0"/>
        <w:i w:val="0"/>
        <w:strike w:val="0"/>
        <w:dstrike w:val="0"/>
        <w:color w:val="A09D67"/>
        <w:sz w:val="22"/>
        <w:szCs w:val="22"/>
        <w:u w:val="single" w:color="A09D67"/>
        <w:bdr w:val="none" w:sz="0" w:space="0" w:color="auto"/>
        <w:shd w:val="clear" w:color="auto" w:fill="auto"/>
        <w:vertAlign w:val="baseline"/>
      </w:rPr>
    </w:lvl>
    <w:lvl w:ilvl="2">
      <w:start w:val="1"/>
      <w:numFmt w:val="lowerRoman"/>
      <w:lvlText w:val="%3"/>
      <w:lvlJc w:val="left"/>
      <w:pPr>
        <w:ind w:left="1930"/>
      </w:pPr>
      <w:rPr>
        <w:rFonts w:ascii="Calibri" w:eastAsia="Calibri" w:hAnsi="Calibri" w:cs="Calibri"/>
        <w:b w:val="0"/>
        <w:i w:val="0"/>
        <w:strike w:val="0"/>
        <w:dstrike w:val="0"/>
        <w:color w:val="A09D67"/>
        <w:sz w:val="22"/>
        <w:szCs w:val="22"/>
        <w:u w:val="single" w:color="A09D67"/>
        <w:bdr w:val="none" w:sz="0" w:space="0" w:color="auto"/>
        <w:shd w:val="clear" w:color="auto" w:fill="auto"/>
        <w:vertAlign w:val="baseline"/>
      </w:rPr>
    </w:lvl>
    <w:lvl w:ilvl="3">
      <w:start w:val="1"/>
      <w:numFmt w:val="decimal"/>
      <w:lvlText w:val="%4"/>
      <w:lvlJc w:val="left"/>
      <w:pPr>
        <w:ind w:left="2650"/>
      </w:pPr>
      <w:rPr>
        <w:rFonts w:ascii="Calibri" w:eastAsia="Calibri" w:hAnsi="Calibri" w:cs="Calibri"/>
        <w:b w:val="0"/>
        <w:i w:val="0"/>
        <w:strike w:val="0"/>
        <w:dstrike w:val="0"/>
        <w:color w:val="A09D67"/>
        <w:sz w:val="22"/>
        <w:szCs w:val="22"/>
        <w:u w:val="single" w:color="A09D67"/>
        <w:bdr w:val="none" w:sz="0" w:space="0" w:color="auto"/>
        <w:shd w:val="clear" w:color="auto" w:fill="auto"/>
        <w:vertAlign w:val="baseline"/>
      </w:rPr>
    </w:lvl>
    <w:lvl w:ilvl="4">
      <w:start w:val="1"/>
      <w:numFmt w:val="lowerLetter"/>
      <w:lvlText w:val="%5"/>
      <w:lvlJc w:val="left"/>
      <w:pPr>
        <w:ind w:left="3370"/>
      </w:pPr>
      <w:rPr>
        <w:rFonts w:ascii="Calibri" w:eastAsia="Calibri" w:hAnsi="Calibri" w:cs="Calibri"/>
        <w:b w:val="0"/>
        <w:i w:val="0"/>
        <w:strike w:val="0"/>
        <w:dstrike w:val="0"/>
        <w:color w:val="A09D67"/>
        <w:sz w:val="22"/>
        <w:szCs w:val="22"/>
        <w:u w:val="single" w:color="A09D67"/>
        <w:bdr w:val="none" w:sz="0" w:space="0" w:color="auto"/>
        <w:shd w:val="clear" w:color="auto" w:fill="auto"/>
        <w:vertAlign w:val="baseline"/>
      </w:rPr>
    </w:lvl>
    <w:lvl w:ilvl="5">
      <w:start w:val="1"/>
      <w:numFmt w:val="lowerRoman"/>
      <w:lvlText w:val="%6"/>
      <w:lvlJc w:val="left"/>
      <w:pPr>
        <w:ind w:left="4090"/>
      </w:pPr>
      <w:rPr>
        <w:rFonts w:ascii="Calibri" w:eastAsia="Calibri" w:hAnsi="Calibri" w:cs="Calibri"/>
        <w:b w:val="0"/>
        <w:i w:val="0"/>
        <w:strike w:val="0"/>
        <w:dstrike w:val="0"/>
        <w:color w:val="A09D67"/>
        <w:sz w:val="22"/>
        <w:szCs w:val="22"/>
        <w:u w:val="single" w:color="A09D67"/>
        <w:bdr w:val="none" w:sz="0" w:space="0" w:color="auto"/>
        <w:shd w:val="clear" w:color="auto" w:fill="auto"/>
        <w:vertAlign w:val="baseline"/>
      </w:rPr>
    </w:lvl>
    <w:lvl w:ilvl="6">
      <w:start w:val="1"/>
      <w:numFmt w:val="decimal"/>
      <w:lvlText w:val="%7"/>
      <w:lvlJc w:val="left"/>
      <w:pPr>
        <w:ind w:left="4810"/>
      </w:pPr>
      <w:rPr>
        <w:rFonts w:ascii="Calibri" w:eastAsia="Calibri" w:hAnsi="Calibri" w:cs="Calibri"/>
        <w:b w:val="0"/>
        <w:i w:val="0"/>
        <w:strike w:val="0"/>
        <w:dstrike w:val="0"/>
        <w:color w:val="A09D67"/>
        <w:sz w:val="22"/>
        <w:szCs w:val="22"/>
        <w:u w:val="single" w:color="A09D67"/>
        <w:bdr w:val="none" w:sz="0" w:space="0" w:color="auto"/>
        <w:shd w:val="clear" w:color="auto" w:fill="auto"/>
        <w:vertAlign w:val="baseline"/>
      </w:rPr>
    </w:lvl>
    <w:lvl w:ilvl="7">
      <w:start w:val="1"/>
      <w:numFmt w:val="lowerLetter"/>
      <w:lvlText w:val="%8"/>
      <w:lvlJc w:val="left"/>
      <w:pPr>
        <w:ind w:left="5530"/>
      </w:pPr>
      <w:rPr>
        <w:rFonts w:ascii="Calibri" w:eastAsia="Calibri" w:hAnsi="Calibri" w:cs="Calibri"/>
        <w:b w:val="0"/>
        <w:i w:val="0"/>
        <w:strike w:val="0"/>
        <w:dstrike w:val="0"/>
        <w:color w:val="A09D67"/>
        <w:sz w:val="22"/>
        <w:szCs w:val="22"/>
        <w:u w:val="single" w:color="A09D67"/>
        <w:bdr w:val="none" w:sz="0" w:space="0" w:color="auto"/>
        <w:shd w:val="clear" w:color="auto" w:fill="auto"/>
        <w:vertAlign w:val="baseline"/>
      </w:rPr>
    </w:lvl>
    <w:lvl w:ilvl="8">
      <w:start w:val="1"/>
      <w:numFmt w:val="lowerRoman"/>
      <w:lvlText w:val="%9"/>
      <w:lvlJc w:val="left"/>
      <w:pPr>
        <w:ind w:left="6250"/>
      </w:pPr>
      <w:rPr>
        <w:rFonts w:ascii="Calibri" w:eastAsia="Calibri" w:hAnsi="Calibri" w:cs="Calibri"/>
        <w:b w:val="0"/>
        <w:i w:val="0"/>
        <w:strike w:val="0"/>
        <w:dstrike w:val="0"/>
        <w:color w:val="A09D67"/>
        <w:sz w:val="22"/>
        <w:szCs w:val="22"/>
        <w:u w:val="single" w:color="A09D67"/>
        <w:bdr w:val="none" w:sz="0" w:space="0" w:color="auto"/>
        <w:shd w:val="clear" w:color="auto" w:fill="auto"/>
        <w:vertAlign w:val="baseline"/>
      </w:rPr>
    </w:lvl>
  </w:abstractNum>
  <w:abstractNum w:abstractNumId="2" w15:restartNumberingAfterBreak="0">
    <w:nsid w:val="0A1B6F85"/>
    <w:multiLevelType w:val="hybridMultilevel"/>
    <w:tmpl w:val="11C63058"/>
    <w:lvl w:ilvl="0" w:tplc="EEA4D2AA">
      <w:start w:val="1"/>
      <w:numFmt w:val="bullet"/>
      <w:lvlText w:val="•"/>
      <w:lvlJc w:val="left"/>
      <w:pPr>
        <w:ind w:left="1984"/>
      </w:pPr>
      <w:rPr>
        <w:rFonts w:ascii="Calibri" w:eastAsia="Calibri" w:hAnsi="Calibri" w:cs="Calibri"/>
        <w:b w:val="0"/>
        <w:i w:val="0"/>
        <w:strike w:val="0"/>
        <w:dstrike w:val="0"/>
        <w:color w:val="A09D67"/>
        <w:sz w:val="22"/>
        <w:szCs w:val="22"/>
        <w:u w:val="none" w:color="000000"/>
        <w:bdr w:val="none" w:sz="0" w:space="0" w:color="auto"/>
        <w:shd w:val="clear" w:color="auto" w:fill="auto"/>
        <w:vertAlign w:val="baseline"/>
      </w:rPr>
    </w:lvl>
    <w:lvl w:ilvl="1" w:tplc="541402D6">
      <w:start w:val="1"/>
      <w:numFmt w:val="bullet"/>
      <w:lvlText w:val="o"/>
      <w:lvlJc w:val="left"/>
      <w:pPr>
        <w:ind w:left="2441"/>
      </w:pPr>
      <w:rPr>
        <w:rFonts w:ascii="Calibri" w:eastAsia="Calibri" w:hAnsi="Calibri" w:cs="Calibri"/>
        <w:b w:val="0"/>
        <w:i w:val="0"/>
        <w:strike w:val="0"/>
        <w:dstrike w:val="0"/>
        <w:color w:val="A09D67"/>
        <w:sz w:val="22"/>
        <w:szCs w:val="22"/>
        <w:u w:val="none" w:color="000000"/>
        <w:bdr w:val="none" w:sz="0" w:space="0" w:color="auto"/>
        <w:shd w:val="clear" w:color="auto" w:fill="auto"/>
        <w:vertAlign w:val="baseline"/>
      </w:rPr>
    </w:lvl>
    <w:lvl w:ilvl="2" w:tplc="482081B4">
      <w:start w:val="1"/>
      <w:numFmt w:val="bullet"/>
      <w:lvlText w:val="▪"/>
      <w:lvlJc w:val="left"/>
      <w:pPr>
        <w:ind w:left="3161"/>
      </w:pPr>
      <w:rPr>
        <w:rFonts w:ascii="Calibri" w:eastAsia="Calibri" w:hAnsi="Calibri" w:cs="Calibri"/>
        <w:b w:val="0"/>
        <w:i w:val="0"/>
        <w:strike w:val="0"/>
        <w:dstrike w:val="0"/>
        <w:color w:val="A09D67"/>
        <w:sz w:val="22"/>
        <w:szCs w:val="22"/>
        <w:u w:val="none" w:color="000000"/>
        <w:bdr w:val="none" w:sz="0" w:space="0" w:color="auto"/>
        <w:shd w:val="clear" w:color="auto" w:fill="auto"/>
        <w:vertAlign w:val="baseline"/>
      </w:rPr>
    </w:lvl>
    <w:lvl w:ilvl="3" w:tplc="5F56C19E">
      <w:start w:val="1"/>
      <w:numFmt w:val="bullet"/>
      <w:lvlText w:val="•"/>
      <w:lvlJc w:val="left"/>
      <w:pPr>
        <w:ind w:left="3881"/>
      </w:pPr>
      <w:rPr>
        <w:rFonts w:ascii="Calibri" w:eastAsia="Calibri" w:hAnsi="Calibri" w:cs="Calibri"/>
        <w:b w:val="0"/>
        <w:i w:val="0"/>
        <w:strike w:val="0"/>
        <w:dstrike w:val="0"/>
        <w:color w:val="A09D67"/>
        <w:sz w:val="22"/>
        <w:szCs w:val="22"/>
        <w:u w:val="none" w:color="000000"/>
        <w:bdr w:val="none" w:sz="0" w:space="0" w:color="auto"/>
        <w:shd w:val="clear" w:color="auto" w:fill="auto"/>
        <w:vertAlign w:val="baseline"/>
      </w:rPr>
    </w:lvl>
    <w:lvl w:ilvl="4" w:tplc="44363A90">
      <w:start w:val="1"/>
      <w:numFmt w:val="bullet"/>
      <w:lvlText w:val="o"/>
      <w:lvlJc w:val="left"/>
      <w:pPr>
        <w:ind w:left="4601"/>
      </w:pPr>
      <w:rPr>
        <w:rFonts w:ascii="Calibri" w:eastAsia="Calibri" w:hAnsi="Calibri" w:cs="Calibri"/>
        <w:b w:val="0"/>
        <w:i w:val="0"/>
        <w:strike w:val="0"/>
        <w:dstrike w:val="0"/>
        <w:color w:val="A09D67"/>
        <w:sz w:val="22"/>
        <w:szCs w:val="22"/>
        <w:u w:val="none" w:color="000000"/>
        <w:bdr w:val="none" w:sz="0" w:space="0" w:color="auto"/>
        <w:shd w:val="clear" w:color="auto" w:fill="auto"/>
        <w:vertAlign w:val="baseline"/>
      </w:rPr>
    </w:lvl>
    <w:lvl w:ilvl="5" w:tplc="0CF43A10">
      <w:start w:val="1"/>
      <w:numFmt w:val="bullet"/>
      <w:lvlText w:val="▪"/>
      <w:lvlJc w:val="left"/>
      <w:pPr>
        <w:ind w:left="5321"/>
      </w:pPr>
      <w:rPr>
        <w:rFonts w:ascii="Calibri" w:eastAsia="Calibri" w:hAnsi="Calibri" w:cs="Calibri"/>
        <w:b w:val="0"/>
        <w:i w:val="0"/>
        <w:strike w:val="0"/>
        <w:dstrike w:val="0"/>
        <w:color w:val="A09D67"/>
        <w:sz w:val="22"/>
        <w:szCs w:val="22"/>
        <w:u w:val="none" w:color="000000"/>
        <w:bdr w:val="none" w:sz="0" w:space="0" w:color="auto"/>
        <w:shd w:val="clear" w:color="auto" w:fill="auto"/>
        <w:vertAlign w:val="baseline"/>
      </w:rPr>
    </w:lvl>
    <w:lvl w:ilvl="6" w:tplc="E5DCB5F6">
      <w:start w:val="1"/>
      <w:numFmt w:val="bullet"/>
      <w:lvlText w:val="•"/>
      <w:lvlJc w:val="left"/>
      <w:pPr>
        <w:ind w:left="6041"/>
      </w:pPr>
      <w:rPr>
        <w:rFonts w:ascii="Calibri" w:eastAsia="Calibri" w:hAnsi="Calibri" w:cs="Calibri"/>
        <w:b w:val="0"/>
        <w:i w:val="0"/>
        <w:strike w:val="0"/>
        <w:dstrike w:val="0"/>
        <w:color w:val="A09D67"/>
        <w:sz w:val="22"/>
        <w:szCs w:val="22"/>
        <w:u w:val="none" w:color="000000"/>
        <w:bdr w:val="none" w:sz="0" w:space="0" w:color="auto"/>
        <w:shd w:val="clear" w:color="auto" w:fill="auto"/>
        <w:vertAlign w:val="baseline"/>
      </w:rPr>
    </w:lvl>
    <w:lvl w:ilvl="7" w:tplc="123288FA">
      <w:start w:val="1"/>
      <w:numFmt w:val="bullet"/>
      <w:lvlText w:val="o"/>
      <w:lvlJc w:val="left"/>
      <w:pPr>
        <w:ind w:left="6761"/>
      </w:pPr>
      <w:rPr>
        <w:rFonts w:ascii="Calibri" w:eastAsia="Calibri" w:hAnsi="Calibri" w:cs="Calibri"/>
        <w:b w:val="0"/>
        <w:i w:val="0"/>
        <w:strike w:val="0"/>
        <w:dstrike w:val="0"/>
        <w:color w:val="A09D67"/>
        <w:sz w:val="22"/>
        <w:szCs w:val="22"/>
        <w:u w:val="none" w:color="000000"/>
        <w:bdr w:val="none" w:sz="0" w:space="0" w:color="auto"/>
        <w:shd w:val="clear" w:color="auto" w:fill="auto"/>
        <w:vertAlign w:val="baseline"/>
      </w:rPr>
    </w:lvl>
    <w:lvl w:ilvl="8" w:tplc="7BF6FA36">
      <w:start w:val="1"/>
      <w:numFmt w:val="bullet"/>
      <w:lvlText w:val="▪"/>
      <w:lvlJc w:val="left"/>
      <w:pPr>
        <w:ind w:left="7481"/>
      </w:pPr>
      <w:rPr>
        <w:rFonts w:ascii="Calibri" w:eastAsia="Calibri" w:hAnsi="Calibri" w:cs="Calibri"/>
        <w:b w:val="0"/>
        <w:i w:val="0"/>
        <w:strike w:val="0"/>
        <w:dstrike w:val="0"/>
        <w:color w:val="A09D67"/>
        <w:sz w:val="22"/>
        <w:szCs w:val="22"/>
        <w:u w:val="none" w:color="000000"/>
        <w:bdr w:val="none" w:sz="0" w:space="0" w:color="auto"/>
        <w:shd w:val="clear" w:color="auto" w:fill="auto"/>
        <w:vertAlign w:val="baseline"/>
      </w:rPr>
    </w:lvl>
  </w:abstractNum>
  <w:abstractNum w:abstractNumId="3" w15:restartNumberingAfterBreak="0">
    <w:nsid w:val="16DA6218"/>
    <w:multiLevelType w:val="hybridMultilevel"/>
    <w:tmpl w:val="E572D270"/>
    <w:lvl w:ilvl="0" w:tplc="8D02FBA6">
      <w:start w:val="1"/>
      <w:numFmt w:val="bullet"/>
      <w:lvlText w:val="•"/>
      <w:lvlJc w:val="left"/>
      <w:pPr>
        <w:ind w:left="1701"/>
      </w:pPr>
      <w:rPr>
        <w:rFonts w:ascii="Calibri" w:eastAsia="Calibri" w:hAnsi="Calibri" w:cs="Calibri"/>
        <w:b w:val="0"/>
        <w:i w:val="0"/>
        <w:strike w:val="0"/>
        <w:dstrike w:val="0"/>
        <w:color w:val="A09D67"/>
        <w:sz w:val="22"/>
        <w:szCs w:val="22"/>
        <w:u w:val="none" w:color="000000"/>
        <w:bdr w:val="none" w:sz="0" w:space="0" w:color="auto"/>
        <w:shd w:val="clear" w:color="auto" w:fill="auto"/>
        <w:vertAlign w:val="baseline"/>
      </w:rPr>
    </w:lvl>
    <w:lvl w:ilvl="1" w:tplc="BB3CA3E4">
      <w:start w:val="1"/>
      <w:numFmt w:val="bullet"/>
      <w:lvlText w:val="o"/>
      <w:lvlJc w:val="left"/>
      <w:pPr>
        <w:ind w:left="1647"/>
      </w:pPr>
      <w:rPr>
        <w:rFonts w:ascii="Calibri" w:eastAsia="Calibri" w:hAnsi="Calibri" w:cs="Calibri"/>
        <w:b w:val="0"/>
        <w:i w:val="0"/>
        <w:strike w:val="0"/>
        <w:dstrike w:val="0"/>
        <w:color w:val="A09D67"/>
        <w:sz w:val="22"/>
        <w:szCs w:val="22"/>
        <w:u w:val="none" w:color="000000"/>
        <w:bdr w:val="none" w:sz="0" w:space="0" w:color="auto"/>
        <w:shd w:val="clear" w:color="auto" w:fill="auto"/>
        <w:vertAlign w:val="baseline"/>
      </w:rPr>
    </w:lvl>
    <w:lvl w:ilvl="2" w:tplc="D1763E22">
      <w:start w:val="1"/>
      <w:numFmt w:val="bullet"/>
      <w:lvlText w:val="▪"/>
      <w:lvlJc w:val="left"/>
      <w:pPr>
        <w:ind w:left="2367"/>
      </w:pPr>
      <w:rPr>
        <w:rFonts w:ascii="Calibri" w:eastAsia="Calibri" w:hAnsi="Calibri" w:cs="Calibri"/>
        <w:b w:val="0"/>
        <w:i w:val="0"/>
        <w:strike w:val="0"/>
        <w:dstrike w:val="0"/>
        <w:color w:val="A09D67"/>
        <w:sz w:val="22"/>
        <w:szCs w:val="22"/>
        <w:u w:val="none" w:color="000000"/>
        <w:bdr w:val="none" w:sz="0" w:space="0" w:color="auto"/>
        <w:shd w:val="clear" w:color="auto" w:fill="auto"/>
        <w:vertAlign w:val="baseline"/>
      </w:rPr>
    </w:lvl>
    <w:lvl w:ilvl="3" w:tplc="00926130">
      <w:start w:val="1"/>
      <w:numFmt w:val="bullet"/>
      <w:lvlText w:val="•"/>
      <w:lvlJc w:val="left"/>
      <w:pPr>
        <w:ind w:left="3087"/>
      </w:pPr>
      <w:rPr>
        <w:rFonts w:ascii="Calibri" w:eastAsia="Calibri" w:hAnsi="Calibri" w:cs="Calibri"/>
        <w:b w:val="0"/>
        <w:i w:val="0"/>
        <w:strike w:val="0"/>
        <w:dstrike w:val="0"/>
        <w:color w:val="A09D67"/>
        <w:sz w:val="22"/>
        <w:szCs w:val="22"/>
        <w:u w:val="none" w:color="000000"/>
        <w:bdr w:val="none" w:sz="0" w:space="0" w:color="auto"/>
        <w:shd w:val="clear" w:color="auto" w:fill="auto"/>
        <w:vertAlign w:val="baseline"/>
      </w:rPr>
    </w:lvl>
    <w:lvl w:ilvl="4" w:tplc="D49A9E72">
      <w:start w:val="1"/>
      <w:numFmt w:val="bullet"/>
      <w:lvlText w:val="o"/>
      <w:lvlJc w:val="left"/>
      <w:pPr>
        <w:ind w:left="3807"/>
      </w:pPr>
      <w:rPr>
        <w:rFonts w:ascii="Calibri" w:eastAsia="Calibri" w:hAnsi="Calibri" w:cs="Calibri"/>
        <w:b w:val="0"/>
        <w:i w:val="0"/>
        <w:strike w:val="0"/>
        <w:dstrike w:val="0"/>
        <w:color w:val="A09D67"/>
        <w:sz w:val="22"/>
        <w:szCs w:val="22"/>
        <w:u w:val="none" w:color="000000"/>
        <w:bdr w:val="none" w:sz="0" w:space="0" w:color="auto"/>
        <w:shd w:val="clear" w:color="auto" w:fill="auto"/>
        <w:vertAlign w:val="baseline"/>
      </w:rPr>
    </w:lvl>
    <w:lvl w:ilvl="5" w:tplc="E4507A68">
      <w:start w:val="1"/>
      <w:numFmt w:val="bullet"/>
      <w:lvlText w:val="▪"/>
      <w:lvlJc w:val="left"/>
      <w:pPr>
        <w:ind w:left="4527"/>
      </w:pPr>
      <w:rPr>
        <w:rFonts w:ascii="Calibri" w:eastAsia="Calibri" w:hAnsi="Calibri" w:cs="Calibri"/>
        <w:b w:val="0"/>
        <w:i w:val="0"/>
        <w:strike w:val="0"/>
        <w:dstrike w:val="0"/>
        <w:color w:val="A09D67"/>
        <w:sz w:val="22"/>
        <w:szCs w:val="22"/>
        <w:u w:val="none" w:color="000000"/>
        <w:bdr w:val="none" w:sz="0" w:space="0" w:color="auto"/>
        <w:shd w:val="clear" w:color="auto" w:fill="auto"/>
        <w:vertAlign w:val="baseline"/>
      </w:rPr>
    </w:lvl>
    <w:lvl w:ilvl="6" w:tplc="8EF2560A">
      <w:start w:val="1"/>
      <w:numFmt w:val="bullet"/>
      <w:lvlText w:val="•"/>
      <w:lvlJc w:val="left"/>
      <w:pPr>
        <w:ind w:left="5247"/>
      </w:pPr>
      <w:rPr>
        <w:rFonts w:ascii="Calibri" w:eastAsia="Calibri" w:hAnsi="Calibri" w:cs="Calibri"/>
        <w:b w:val="0"/>
        <w:i w:val="0"/>
        <w:strike w:val="0"/>
        <w:dstrike w:val="0"/>
        <w:color w:val="A09D67"/>
        <w:sz w:val="22"/>
        <w:szCs w:val="22"/>
        <w:u w:val="none" w:color="000000"/>
        <w:bdr w:val="none" w:sz="0" w:space="0" w:color="auto"/>
        <w:shd w:val="clear" w:color="auto" w:fill="auto"/>
        <w:vertAlign w:val="baseline"/>
      </w:rPr>
    </w:lvl>
    <w:lvl w:ilvl="7" w:tplc="3B56D770">
      <w:start w:val="1"/>
      <w:numFmt w:val="bullet"/>
      <w:lvlText w:val="o"/>
      <w:lvlJc w:val="left"/>
      <w:pPr>
        <w:ind w:left="5967"/>
      </w:pPr>
      <w:rPr>
        <w:rFonts w:ascii="Calibri" w:eastAsia="Calibri" w:hAnsi="Calibri" w:cs="Calibri"/>
        <w:b w:val="0"/>
        <w:i w:val="0"/>
        <w:strike w:val="0"/>
        <w:dstrike w:val="0"/>
        <w:color w:val="A09D67"/>
        <w:sz w:val="22"/>
        <w:szCs w:val="22"/>
        <w:u w:val="none" w:color="000000"/>
        <w:bdr w:val="none" w:sz="0" w:space="0" w:color="auto"/>
        <w:shd w:val="clear" w:color="auto" w:fill="auto"/>
        <w:vertAlign w:val="baseline"/>
      </w:rPr>
    </w:lvl>
    <w:lvl w:ilvl="8" w:tplc="80500F9A">
      <w:start w:val="1"/>
      <w:numFmt w:val="bullet"/>
      <w:lvlText w:val="▪"/>
      <w:lvlJc w:val="left"/>
      <w:pPr>
        <w:ind w:left="6687"/>
      </w:pPr>
      <w:rPr>
        <w:rFonts w:ascii="Calibri" w:eastAsia="Calibri" w:hAnsi="Calibri" w:cs="Calibri"/>
        <w:b w:val="0"/>
        <w:i w:val="0"/>
        <w:strike w:val="0"/>
        <w:dstrike w:val="0"/>
        <w:color w:val="A09D67"/>
        <w:sz w:val="22"/>
        <w:szCs w:val="22"/>
        <w:u w:val="none" w:color="000000"/>
        <w:bdr w:val="none" w:sz="0" w:space="0" w:color="auto"/>
        <w:shd w:val="clear" w:color="auto" w:fill="auto"/>
        <w:vertAlign w:val="baseline"/>
      </w:rPr>
    </w:lvl>
  </w:abstractNum>
  <w:abstractNum w:abstractNumId="4" w15:restartNumberingAfterBreak="0">
    <w:nsid w:val="1A003A1B"/>
    <w:multiLevelType w:val="hybridMultilevel"/>
    <w:tmpl w:val="CFEC25DC"/>
    <w:lvl w:ilvl="0" w:tplc="E5E08764">
      <w:start w:val="1"/>
      <w:numFmt w:val="bullet"/>
      <w:lvlText w:val="•"/>
      <w:lvlJc w:val="left"/>
      <w:pPr>
        <w:ind w:left="360"/>
      </w:pPr>
      <w:rPr>
        <w:rFonts w:ascii="Calibri" w:eastAsia="Calibri" w:hAnsi="Calibri" w:cs="Calibri"/>
        <w:b w:val="0"/>
        <w:i w:val="0"/>
        <w:strike w:val="0"/>
        <w:dstrike w:val="0"/>
        <w:color w:val="A09D67"/>
        <w:sz w:val="22"/>
        <w:szCs w:val="22"/>
        <w:u w:val="none" w:color="000000"/>
        <w:bdr w:val="none" w:sz="0" w:space="0" w:color="auto"/>
        <w:shd w:val="clear" w:color="auto" w:fill="auto"/>
        <w:vertAlign w:val="baseline"/>
      </w:rPr>
    </w:lvl>
    <w:lvl w:ilvl="1" w:tplc="6B2E3934">
      <w:start w:val="1"/>
      <w:numFmt w:val="bullet"/>
      <w:lvlRestart w:val="0"/>
      <w:lvlText w:val="•"/>
      <w:lvlJc w:val="left"/>
      <w:pPr>
        <w:ind w:left="2267"/>
      </w:pPr>
      <w:rPr>
        <w:rFonts w:ascii="Calibri" w:eastAsia="Calibri" w:hAnsi="Calibri" w:cs="Calibri"/>
        <w:b w:val="0"/>
        <w:i w:val="0"/>
        <w:strike w:val="0"/>
        <w:dstrike w:val="0"/>
        <w:color w:val="A09D67"/>
        <w:sz w:val="22"/>
        <w:szCs w:val="22"/>
        <w:u w:val="none" w:color="000000"/>
        <w:bdr w:val="none" w:sz="0" w:space="0" w:color="auto"/>
        <w:shd w:val="clear" w:color="auto" w:fill="auto"/>
        <w:vertAlign w:val="baseline"/>
      </w:rPr>
    </w:lvl>
    <w:lvl w:ilvl="2" w:tplc="F028C0F2">
      <w:start w:val="1"/>
      <w:numFmt w:val="bullet"/>
      <w:lvlText w:val="▪"/>
      <w:lvlJc w:val="left"/>
      <w:pPr>
        <w:ind w:left="3064"/>
      </w:pPr>
      <w:rPr>
        <w:rFonts w:ascii="Calibri" w:eastAsia="Calibri" w:hAnsi="Calibri" w:cs="Calibri"/>
        <w:b w:val="0"/>
        <w:i w:val="0"/>
        <w:strike w:val="0"/>
        <w:dstrike w:val="0"/>
        <w:color w:val="A09D67"/>
        <w:sz w:val="22"/>
        <w:szCs w:val="22"/>
        <w:u w:val="none" w:color="000000"/>
        <w:bdr w:val="none" w:sz="0" w:space="0" w:color="auto"/>
        <w:shd w:val="clear" w:color="auto" w:fill="auto"/>
        <w:vertAlign w:val="baseline"/>
      </w:rPr>
    </w:lvl>
    <w:lvl w:ilvl="3" w:tplc="99FCFF48">
      <w:start w:val="1"/>
      <w:numFmt w:val="bullet"/>
      <w:lvlText w:val="•"/>
      <w:lvlJc w:val="left"/>
      <w:pPr>
        <w:ind w:left="3784"/>
      </w:pPr>
      <w:rPr>
        <w:rFonts w:ascii="Calibri" w:eastAsia="Calibri" w:hAnsi="Calibri" w:cs="Calibri"/>
        <w:b w:val="0"/>
        <w:i w:val="0"/>
        <w:strike w:val="0"/>
        <w:dstrike w:val="0"/>
        <w:color w:val="A09D67"/>
        <w:sz w:val="22"/>
        <w:szCs w:val="22"/>
        <w:u w:val="none" w:color="000000"/>
        <w:bdr w:val="none" w:sz="0" w:space="0" w:color="auto"/>
        <w:shd w:val="clear" w:color="auto" w:fill="auto"/>
        <w:vertAlign w:val="baseline"/>
      </w:rPr>
    </w:lvl>
    <w:lvl w:ilvl="4" w:tplc="12B29774">
      <w:start w:val="1"/>
      <w:numFmt w:val="bullet"/>
      <w:lvlText w:val="o"/>
      <w:lvlJc w:val="left"/>
      <w:pPr>
        <w:ind w:left="4504"/>
      </w:pPr>
      <w:rPr>
        <w:rFonts w:ascii="Calibri" w:eastAsia="Calibri" w:hAnsi="Calibri" w:cs="Calibri"/>
        <w:b w:val="0"/>
        <w:i w:val="0"/>
        <w:strike w:val="0"/>
        <w:dstrike w:val="0"/>
        <w:color w:val="A09D67"/>
        <w:sz w:val="22"/>
        <w:szCs w:val="22"/>
        <w:u w:val="none" w:color="000000"/>
        <w:bdr w:val="none" w:sz="0" w:space="0" w:color="auto"/>
        <w:shd w:val="clear" w:color="auto" w:fill="auto"/>
        <w:vertAlign w:val="baseline"/>
      </w:rPr>
    </w:lvl>
    <w:lvl w:ilvl="5" w:tplc="D766FBAE">
      <w:start w:val="1"/>
      <w:numFmt w:val="bullet"/>
      <w:lvlText w:val="▪"/>
      <w:lvlJc w:val="left"/>
      <w:pPr>
        <w:ind w:left="5224"/>
      </w:pPr>
      <w:rPr>
        <w:rFonts w:ascii="Calibri" w:eastAsia="Calibri" w:hAnsi="Calibri" w:cs="Calibri"/>
        <w:b w:val="0"/>
        <w:i w:val="0"/>
        <w:strike w:val="0"/>
        <w:dstrike w:val="0"/>
        <w:color w:val="A09D67"/>
        <w:sz w:val="22"/>
        <w:szCs w:val="22"/>
        <w:u w:val="none" w:color="000000"/>
        <w:bdr w:val="none" w:sz="0" w:space="0" w:color="auto"/>
        <w:shd w:val="clear" w:color="auto" w:fill="auto"/>
        <w:vertAlign w:val="baseline"/>
      </w:rPr>
    </w:lvl>
    <w:lvl w:ilvl="6" w:tplc="EDFCA1D4">
      <w:start w:val="1"/>
      <w:numFmt w:val="bullet"/>
      <w:lvlText w:val="•"/>
      <w:lvlJc w:val="left"/>
      <w:pPr>
        <w:ind w:left="5944"/>
      </w:pPr>
      <w:rPr>
        <w:rFonts w:ascii="Calibri" w:eastAsia="Calibri" w:hAnsi="Calibri" w:cs="Calibri"/>
        <w:b w:val="0"/>
        <w:i w:val="0"/>
        <w:strike w:val="0"/>
        <w:dstrike w:val="0"/>
        <w:color w:val="A09D67"/>
        <w:sz w:val="22"/>
        <w:szCs w:val="22"/>
        <w:u w:val="none" w:color="000000"/>
        <w:bdr w:val="none" w:sz="0" w:space="0" w:color="auto"/>
        <w:shd w:val="clear" w:color="auto" w:fill="auto"/>
        <w:vertAlign w:val="baseline"/>
      </w:rPr>
    </w:lvl>
    <w:lvl w:ilvl="7" w:tplc="E7681A1C">
      <w:start w:val="1"/>
      <w:numFmt w:val="bullet"/>
      <w:lvlText w:val="o"/>
      <w:lvlJc w:val="left"/>
      <w:pPr>
        <w:ind w:left="6664"/>
      </w:pPr>
      <w:rPr>
        <w:rFonts w:ascii="Calibri" w:eastAsia="Calibri" w:hAnsi="Calibri" w:cs="Calibri"/>
        <w:b w:val="0"/>
        <w:i w:val="0"/>
        <w:strike w:val="0"/>
        <w:dstrike w:val="0"/>
        <w:color w:val="A09D67"/>
        <w:sz w:val="22"/>
        <w:szCs w:val="22"/>
        <w:u w:val="none" w:color="000000"/>
        <w:bdr w:val="none" w:sz="0" w:space="0" w:color="auto"/>
        <w:shd w:val="clear" w:color="auto" w:fill="auto"/>
        <w:vertAlign w:val="baseline"/>
      </w:rPr>
    </w:lvl>
    <w:lvl w:ilvl="8" w:tplc="069261F0">
      <w:start w:val="1"/>
      <w:numFmt w:val="bullet"/>
      <w:lvlText w:val="▪"/>
      <w:lvlJc w:val="left"/>
      <w:pPr>
        <w:ind w:left="7384"/>
      </w:pPr>
      <w:rPr>
        <w:rFonts w:ascii="Calibri" w:eastAsia="Calibri" w:hAnsi="Calibri" w:cs="Calibri"/>
        <w:b w:val="0"/>
        <w:i w:val="0"/>
        <w:strike w:val="0"/>
        <w:dstrike w:val="0"/>
        <w:color w:val="A09D67"/>
        <w:sz w:val="22"/>
        <w:szCs w:val="22"/>
        <w:u w:val="none" w:color="000000"/>
        <w:bdr w:val="none" w:sz="0" w:space="0" w:color="auto"/>
        <w:shd w:val="clear" w:color="auto" w:fill="auto"/>
        <w:vertAlign w:val="baseline"/>
      </w:rPr>
    </w:lvl>
  </w:abstractNum>
  <w:abstractNum w:abstractNumId="5" w15:restartNumberingAfterBreak="0">
    <w:nsid w:val="203600A1"/>
    <w:multiLevelType w:val="hybridMultilevel"/>
    <w:tmpl w:val="92AC3AD8"/>
    <w:lvl w:ilvl="0" w:tplc="D45AFF4A">
      <w:start w:val="1"/>
      <w:numFmt w:val="lowerLetter"/>
      <w:lvlText w:val="%1."/>
      <w:lvlJc w:val="left"/>
      <w:pPr>
        <w:ind w:left="2156"/>
      </w:pPr>
      <w:rPr>
        <w:rFonts w:ascii="Calibri" w:eastAsia="Calibri" w:hAnsi="Calibri" w:cs="Calibri"/>
        <w:b w:val="0"/>
        <w:i w:val="0"/>
        <w:strike w:val="0"/>
        <w:dstrike w:val="0"/>
        <w:color w:val="A09D67"/>
        <w:sz w:val="22"/>
        <w:szCs w:val="22"/>
        <w:u w:val="none" w:color="000000"/>
        <w:bdr w:val="none" w:sz="0" w:space="0" w:color="auto"/>
        <w:shd w:val="clear" w:color="auto" w:fill="auto"/>
        <w:vertAlign w:val="baseline"/>
      </w:rPr>
    </w:lvl>
    <w:lvl w:ilvl="1" w:tplc="6E868458">
      <w:start w:val="1"/>
      <w:numFmt w:val="lowerLetter"/>
      <w:lvlText w:val="%2"/>
      <w:lvlJc w:val="left"/>
      <w:pPr>
        <w:ind w:left="2783"/>
      </w:pPr>
      <w:rPr>
        <w:rFonts w:ascii="Calibri" w:eastAsia="Calibri" w:hAnsi="Calibri" w:cs="Calibri"/>
        <w:b w:val="0"/>
        <w:i w:val="0"/>
        <w:strike w:val="0"/>
        <w:dstrike w:val="0"/>
        <w:color w:val="A09D67"/>
        <w:sz w:val="22"/>
        <w:szCs w:val="22"/>
        <w:u w:val="none" w:color="000000"/>
        <w:bdr w:val="none" w:sz="0" w:space="0" w:color="auto"/>
        <w:shd w:val="clear" w:color="auto" w:fill="auto"/>
        <w:vertAlign w:val="baseline"/>
      </w:rPr>
    </w:lvl>
    <w:lvl w:ilvl="2" w:tplc="9EE40C86">
      <w:start w:val="1"/>
      <w:numFmt w:val="lowerRoman"/>
      <w:lvlText w:val="%3"/>
      <w:lvlJc w:val="left"/>
      <w:pPr>
        <w:ind w:left="3503"/>
      </w:pPr>
      <w:rPr>
        <w:rFonts w:ascii="Calibri" w:eastAsia="Calibri" w:hAnsi="Calibri" w:cs="Calibri"/>
        <w:b w:val="0"/>
        <w:i w:val="0"/>
        <w:strike w:val="0"/>
        <w:dstrike w:val="0"/>
        <w:color w:val="A09D67"/>
        <w:sz w:val="22"/>
        <w:szCs w:val="22"/>
        <w:u w:val="none" w:color="000000"/>
        <w:bdr w:val="none" w:sz="0" w:space="0" w:color="auto"/>
        <w:shd w:val="clear" w:color="auto" w:fill="auto"/>
        <w:vertAlign w:val="baseline"/>
      </w:rPr>
    </w:lvl>
    <w:lvl w:ilvl="3" w:tplc="D7126BFE">
      <w:start w:val="1"/>
      <w:numFmt w:val="decimal"/>
      <w:lvlText w:val="%4"/>
      <w:lvlJc w:val="left"/>
      <w:pPr>
        <w:ind w:left="4223"/>
      </w:pPr>
      <w:rPr>
        <w:rFonts w:ascii="Calibri" w:eastAsia="Calibri" w:hAnsi="Calibri" w:cs="Calibri"/>
        <w:b w:val="0"/>
        <w:i w:val="0"/>
        <w:strike w:val="0"/>
        <w:dstrike w:val="0"/>
        <w:color w:val="A09D67"/>
        <w:sz w:val="22"/>
        <w:szCs w:val="22"/>
        <w:u w:val="none" w:color="000000"/>
        <w:bdr w:val="none" w:sz="0" w:space="0" w:color="auto"/>
        <w:shd w:val="clear" w:color="auto" w:fill="auto"/>
        <w:vertAlign w:val="baseline"/>
      </w:rPr>
    </w:lvl>
    <w:lvl w:ilvl="4" w:tplc="4CC20006">
      <w:start w:val="1"/>
      <w:numFmt w:val="lowerLetter"/>
      <w:lvlText w:val="%5"/>
      <w:lvlJc w:val="left"/>
      <w:pPr>
        <w:ind w:left="4943"/>
      </w:pPr>
      <w:rPr>
        <w:rFonts w:ascii="Calibri" w:eastAsia="Calibri" w:hAnsi="Calibri" w:cs="Calibri"/>
        <w:b w:val="0"/>
        <w:i w:val="0"/>
        <w:strike w:val="0"/>
        <w:dstrike w:val="0"/>
        <w:color w:val="A09D67"/>
        <w:sz w:val="22"/>
        <w:szCs w:val="22"/>
        <w:u w:val="none" w:color="000000"/>
        <w:bdr w:val="none" w:sz="0" w:space="0" w:color="auto"/>
        <w:shd w:val="clear" w:color="auto" w:fill="auto"/>
        <w:vertAlign w:val="baseline"/>
      </w:rPr>
    </w:lvl>
    <w:lvl w:ilvl="5" w:tplc="42DED0AC">
      <w:start w:val="1"/>
      <w:numFmt w:val="lowerRoman"/>
      <w:lvlText w:val="%6"/>
      <w:lvlJc w:val="left"/>
      <w:pPr>
        <w:ind w:left="5663"/>
      </w:pPr>
      <w:rPr>
        <w:rFonts w:ascii="Calibri" w:eastAsia="Calibri" w:hAnsi="Calibri" w:cs="Calibri"/>
        <w:b w:val="0"/>
        <w:i w:val="0"/>
        <w:strike w:val="0"/>
        <w:dstrike w:val="0"/>
        <w:color w:val="A09D67"/>
        <w:sz w:val="22"/>
        <w:szCs w:val="22"/>
        <w:u w:val="none" w:color="000000"/>
        <w:bdr w:val="none" w:sz="0" w:space="0" w:color="auto"/>
        <w:shd w:val="clear" w:color="auto" w:fill="auto"/>
        <w:vertAlign w:val="baseline"/>
      </w:rPr>
    </w:lvl>
    <w:lvl w:ilvl="6" w:tplc="CE1A7858">
      <w:start w:val="1"/>
      <w:numFmt w:val="decimal"/>
      <w:lvlText w:val="%7"/>
      <w:lvlJc w:val="left"/>
      <w:pPr>
        <w:ind w:left="6383"/>
      </w:pPr>
      <w:rPr>
        <w:rFonts w:ascii="Calibri" w:eastAsia="Calibri" w:hAnsi="Calibri" w:cs="Calibri"/>
        <w:b w:val="0"/>
        <w:i w:val="0"/>
        <w:strike w:val="0"/>
        <w:dstrike w:val="0"/>
        <w:color w:val="A09D67"/>
        <w:sz w:val="22"/>
        <w:szCs w:val="22"/>
        <w:u w:val="none" w:color="000000"/>
        <w:bdr w:val="none" w:sz="0" w:space="0" w:color="auto"/>
        <w:shd w:val="clear" w:color="auto" w:fill="auto"/>
        <w:vertAlign w:val="baseline"/>
      </w:rPr>
    </w:lvl>
    <w:lvl w:ilvl="7" w:tplc="29E2407A">
      <w:start w:val="1"/>
      <w:numFmt w:val="lowerLetter"/>
      <w:lvlText w:val="%8"/>
      <w:lvlJc w:val="left"/>
      <w:pPr>
        <w:ind w:left="7103"/>
      </w:pPr>
      <w:rPr>
        <w:rFonts w:ascii="Calibri" w:eastAsia="Calibri" w:hAnsi="Calibri" w:cs="Calibri"/>
        <w:b w:val="0"/>
        <w:i w:val="0"/>
        <w:strike w:val="0"/>
        <w:dstrike w:val="0"/>
        <w:color w:val="A09D67"/>
        <w:sz w:val="22"/>
        <w:szCs w:val="22"/>
        <w:u w:val="none" w:color="000000"/>
        <w:bdr w:val="none" w:sz="0" w:space="0" w:color="auto"/>
        <w:shd w:val="clear" w:color="auto" w:fill="auto"/>
        <w:vertAlign w:val="baseline"/>
      </w:rPr>
    </w:lvl>
    <w:lvl w:ilvl="8" w:tplc="DB666110">
      <w:start w:val="1"/>
      <w:numFmt w:val="lowerRoman"/>
      <w:lvlText w:val="%9"/>
      <w:lvlJc w:val="left"/>
      <w:pPr>
        <w:ind w:left="7823"/>
      </w:pPr>
      <w:rPr>
        <w:rFonts w:ascii="Calibri" w:eastAsia="Calibri" w:hAnsi="Calibri" w:cs="Calibri"/>
        <w:b w:val="0"/>
        <w:i w:val="0"/>
        <w:strike w:val="0"/>
        <w:dstrike w:val="0"/>
        <w:color w:val="A09D67"/>
        <w:sz w:val="22"/>
        <w:szCs w:val="22"/>
        <w:u w:val="none" w:color="000000"/>
        <w:bdr w:val="none" w:sz="0" w:space="0" w:color="auto"/>
        <w:shd w:val="clear" w:color="auto" w:fill="auto"/>
        <w:vertAlign w:val="baseline"/>
      </w:rPr>
    </w:lvl>
  </w:abstractNum>
  <w:abstractNum w:abstractNumId="6" w15:restartNumberingAfterBreak="0">
    <w:nsid w:val="20FB6891"/>
    <w:multiLevelType w:val="hybridMultilevel"/>
    <w:tmpl w:val="984C15D2"/>
    <w:lvl w:ilvl="0" w:tplc="8730A2E6">
      <w:start w:val="1"/>
      <w:numFmt w:val="lowerLetter"/>
      <w:lvlText w:val="%1."/>
      <w:lvlJc w:val="left"/>
      <w:pPr>
        <w:ind w:left="1984"/>
      </w:pPr>
      <w:rPr>
        <w:rFonts w:ascii="Calibri" w:eastAsia="Calibri" w:hAnsi="Calibri" w:cs="Calibri"/>
        <w:b w:val="0"/>
        <w:i w:val="0"/>
        <w:strike w:val="0"/>
        <w:dstrike w:val="0"/>
        <w:color w:val="A09D67"/>
        <w:sz w:val="22"/>
        <w:szCs w:val="22"/>
        <w:u w:val="none" w:color="000000"/>
        <w:bdr w:val="none" w:sz="0" w:space="0" w:color="auto"/>
        <w:shd w:val="clear" w:color="auto" w:fill="auto"/>
        <w:vertAlign w:val="baseline"/>
      </w:rPr>
    </w:lvl>
    <w:lvl w:ilvl="1" w:tplc="01BE1BE2">
      <w:start w:val="1"/>
      <w:numFmt w:val="lowerLetter"/>
      <w:lvlText w:val="%2"/>
      <w:lvlJc w:val="left"/>
      <w:pPr>
        <w:ind w:left="2781"/>
      </w:pPr>
      <w:rPr>
        <w:rFonts w:ascii="Calibri" w:eastAsia="Calibri" w:hAnsi="Calibri" w:cs="Calibri"/>
        <w:b w:val="0"/>
        <w:i w:val="0"/>
        <w:strike w:val="0"/>
        <w:dstrike w:val="0"/>
        <w:color w:val="A09D67"/>
        <w:sz w:val="22"/>
        <w:szCs w:val="22"/>
        <w:u w:val="none" w:color="000000"/>
        <w:bdr w:val="none" w:sz="0" w:space="0" w:color="auto"/>
        <w:shd w:val="clear" w:color="auto" w:fill="auto"/>
        <w:vertAlign w:val="baseline"/>
      </w:rPr>
    </w:lvl>
    <w:lvl w:ilvl="2" w:tplc="304400C0">
      <w:start w:val="1"/>
      <w:numFmt w:val="lowerRoman"/>
      <w:lvlText w:val="%3"/>
      <w:lvlJc w:val="left"/>
      <w:pPr>
        <w:ind w:left="3501"/>
      </w:pPr>
      <w:rPr>
        <w:rFonts w:ascii="Calibri" w:eastAsia="Calibri" w:hAnsi="Calibri" w:cs="Calibri"/>
        <w:b w:val="0"/>
        <w:i w:val="0"/>
        <w:strike w:val="0"/>
        <w:dstrike w:val="0"/>
        <w:color w:val="A09D67"/>
        <w:sz w:val="22"/>
        <w:szCs w:val="22"/>
        <w:u w:val="none" w:color="000000"/>
        <w:bdr w:val="none" w:sz="0" w:space="0" w:color="auto"/>
        <w:shd w:val="clear" w:color="auto" w:fill="auto"/>
        <w:vertAlign w:val="baseline"/>
      </w:rPr>
    </w:lvl>
    <w:lvl w:ilvl="3" w:tplc="052A8028">
      <w:start w:val="1"/>
      <w:numFmt w:val="decimal"/>
      <w:lvlText w:val="%4"/>
      <w:lvlJc w:val="left"/>
      <w:pPr>
        <w:ind w:left="4221"/>
      </w:pPr>
      <w:rPr>
        <w:rFonts w:ascii="Calibri" w:eastAsia="Calibri" w:hAnsi="Calibri" w:cs="Calibri"/>
        <w:b w:val="0"/>
        <w:i w:val="0"/>
        <w:strike w:val="0"/>
        <w:dstrike w:val="0"/>
        <w:color w:val="A09D67"/>
        <w:sz w:val="22"/>
        <w:szCs w:val="22"/>
        <w:u w:val="none" w:color="000000"/>
        <w:bdr w:val="none" w:sz="0" w:space="0" w:color="auto"/>
        <w:shd w:val="clear" w:color="auto" w:fill="auto"/>
        <w:vertAlign w:val="baseline"/>
      </w:rPr>
    </w:lvl>
    <w:lvl w:ilvl="4" w:tplc="E53E0646">
      <w:start w:val="1"/>
      <w:numFmt w:val="lowerLetter"/>
      <w:lvlText w:val="%5"/>
      <w:lvlJc w:val="left"/>
      <w:pPr>
        <w:ind w:left="4941"/>
      </w:pPr>
      <w:rPr>
        <w:rFonts w:ascii="Calibri" w:eastAsia="Calibri" w:hAnsi="Calibri" w:cs="Calibri"/>
        <w:b w:val="0"/>
        <w:i w:val="0"/>
        <w:strike w:val="0"/>
        <w:dstrike w:val="0"/>
        <w:color w:val="A09D67"/>
        <w:sz w:val="22"/>
        <w:szCs w:val="22"/>
        <w:u w:val="none" w:color="000000"/>
        <w:bdr w:val="none" w:sz="0" w:space="0" w:color="auto"/>
        <w:shd w:val="clear" w:color="auto" w:fill="auto"/>
        <w:vertAlign w:val="baseline"/>
      </w:rPr>
    </w:lvl>
    <w:lvl w:ilvl="5" w:tplc="1F36D8E8">
      <w:start w:val="1"/>
      <w:numFmt w:val="lowerRoman"/>
      <w:lvlText w:val="%6"/>
      <w:lvlJc w:val="left"/>
      <w:pPr>
        <w:ind w:left="5661"/>
      </w:pPr>
      <w:rPr>
        <w:rFonts w:ascii="Calibri" w:eastAsia="Calibri" w:hAnsi="Calibri" w:cs="Calibri"/>
        <w:b w:val="0"/>
        <w:i w:val="0"/>
        <w:strike w:val="0"/>
        <w:dstrike w:val="0"/>
        <w:color w:val="A09D67"/>
        <w:sz w:val="22"/>
        <w:szCs w:val="22"/>
        <w:u w:val="none" w:color="000000"/>
        <w:bdr w:val="none" w:sz="0" w:space="0" w:color="auto"/>
        <w:shd w:val="clear" w:color="auto" w:fill="auto"/>
        <w:vertAlign w:val="baseline"/>
      </w:rPr>
    </w:lvl>
    <w:lvl w:ilvl="6" w:tplc="D2BAA998">
      <w:start w:val="1"/>
      <w:numFmt w:val="decimal"/>
      <w:lvlText w:val="%7"/>
      <w:lvlJc w:val="left"/>
      <w:pPr>
        <w:ind w:left="6381"/>
      </w:pPr>
      <w:rPr>
        <w:rFonts w:ascii="Calibri" w:eastAsia="Calibri" w:hAnsi="Calibri" w:cs="Calibri"/>
        <w:b w:val="0"/>
        <w:i w:val="0"/>
        <w:strike w:val="0"/>
        <w:dstrike w:val="0"/>
        <w:color w:val="A09D67"/>
        <w:sz w:val="22"/>
        <w:szCs w:val="22"/>
        <w:u w:val="none" w:color="000000"/>
        <w:bdr w:val="none" w:sz="0" w:space="0" w:color="auto"/>
        <w:shd w:val="clear" w:color="auto" w:fill="auto"/>
        <w:vertAlign w:val="baseline"/>
      </w:rPr>
    </w:lvl>
    <w:lvl w:ilvl="7" w:tplc="C9EE5210">
      <w:start w:val="1"/>
      <w:numFmt w:val="lowerLetter"/>
      <w:lvlText w:val="%8"/>
      <w:lvlJc w:val="left"/>
      <w:pPr>
        <w:ind w:left="7101"/>
      </w:pPr>
      <w:rPr>
        <w:rFonts w:ascii="Calibri" w:eastAsia="Calibri" w:hAnsi="Calibri" w:cs="Calibri"/>
        <w:b w:val="0"/>
        <w:i w:val="0"/>
        <w:strike w:val="0"/>
        <w:dstrike w:val="0"/>
        <w:color w:val="A09D67"/>
        <w:sz w:val="22"/>
        <w:szCs w:val="22"/>
        <w:u w:val="none" w:color="000000"/>
        <w:bdr w:val="none" w:sz="0" w:space="0" w:color="auto"/>
        <w:shd w:val="clear" w:color="auto" w:fill="auto"/>
        <w:vertAlign w:val="baseline"/>
      </w:rPr>
    </w:lvl>
    <w:lvl w:ilvl="8" w:tplc="BDEA50CA">
      <w:start w:val="1"/>
      <w:numFmt w:val="lowerRoman"/>
      <w:lvlText w:val="%9"/>
      <w:lvlJc w:val="left"/>
      <w:pPr>
        <w:ind w:left="7821"/>
      </w:pPr>
      <w:rPr>
        <w:rFonts w:ascii="Calibri" w:eastAsia="Calibri" w:hAnsi="Calibri" w:cs="Calibri"/>
        <w:b w:val="0"/>
        <w:i w:val="0"/>
        <w:strike w:val="0"/>
        <w:dstrike w:val="0"/>
        <w:color w:val="A09D67"/>
        <w:sz w:val="22"/>
        <w:szCs w:val="22"/>
        <w:u w:val="none" w:color="000000"/>
        <w:bdr w:val="none" w:sz="0" w:space="0" w:color="auto"/>
        <w:shd w:val="clear" w:color="auto" w:fill="auto"/>
        <w:vertAlign w:val="baseline"/>
      </w:rPr>
    </w:lvl>
  </w:abstractNum>
  <w:abstractNum w:abstractNumId="7" w15:restartNumberingAfterBreak="0">
    <w:nsid w:val="244F1229"/>
    <w:multiLevelType w:val="hybridMultilevel"/>
    <w:tmpl w:val="D28E0AC6"/>
    <w:lvl w:ilvl="0" w:tplc="7318DDF0">
      <w:start w:val="1"/>
      <w:numFmt w:val="lowerRoman"/>
      <w:lvlText w:val="%1."/>
      <w:lvlJc w:val="left"/>
      <w:pPr>
        <w:ind w:left="2329" w:hanging="720"/>
      </w:pPr>
      <w:rPr>
        <w:rFonts w:hint="default"/>
        <w:color w:val="A09D67"/>
      </w:rPr>
    </w:lvl>
    <w:lvl w:ilvl="1" w:tplc="18090019" w:tentative="1">
      <w:start w:val="1"/>
      <w:numFmt w:val="lowerLetter"/>
      <w:lvlText w:val="%2."/>
      <w:lvlJc w:val="left"/>
      <w:pPr>
        <w:ind w:left="2689" w:hanging="360"/>
      </w:pPr>
    </w:lvl>
    <w:lvl w:ilvl="2" w:tplc="1809001B" w:tentative="1">
      <w:start w:val="1"/>
      <w:numFmt w:val="lowerRoman"/>
      <w:lvlText w:val="%3."/>
      <w:lvlJc w:val="right"/>
      <w:pPr>
        <w:ind w:left="3409" w:hanging="180"/>
      </w:pPr>
    </w:lvl>
    <w:lvl w:ilvl="3" w:tplc="1809000F" w:tentative="1">
      <w:start w:val="1"/>
      <w:numFmt w:val="decimal"/>
      <w:lvlText w:val="%4."/>
      <w:lvlJc w:val="left"/>
      <w:pPr>
        <w:ind w:left="4129" w:hanging="360"/>
      </w:pPr>
    </w:lvl>
    <w:lvl w:ilvl="4" w:tplc="18090019" w:tentative="1">
      <w:start w:val="1"/>
      <w:numFmt w:val="lowerLetter"/>
      <w:lvlText w:val="%5."/>
      <w:lvlJc w:val="left"/>
      <w:pPr>
        <w:ind w:left="4849" w:hanging="360"/>
      </w:pPr>
    </w:lvl>
    <w:lvl w:ilvl="5" w:tplc="1809001B" w:tentative="1">
      <w:start w:val="1"/>
      <w:numFmt w:val="lowerRoman"/>
      <w:lvlText w:val="%6."/>
      <w:lvlJc w:val="right"/>
      <w:pPr>
        <w:ind w:left="5569" w:hanging="180"/>
      </w:pPr>
    </w:lvl>
    <w:lvl w:ilvl="6" w:tplc="1809000F" w:tentative="1">
      <w:start w:val="1"/>
      <w:numFmt w:val="decimal"/>
      <w:lvlText w:val="%7."/>
      <w:lvlJc w:val="left"/>
      <w:pPr>
        <w:ind w:left="6289" w:hanging="360"/>
      </w:pPr>
    </w:lvl>
    <w:lvl w:ilvl="7" w:tplc="18090019" w:tentative="1">
      <w:start w:val="1"/>
      <w:numFmt w:val="lowerLetter"/>
      <w:lvlText w:val="%8."/>
      <w:lvlJc w:val="left"/>
      <w:pPr>
        <w:ind w:left="7009" w:hanging="360"/>
      </w:pPr>
    </w:lvl>
    <w:lvl w:ilvl="8" w:tplc="1809001B" w:tentative="1">
      <w:start w:val="1"/>
      <w:numFmt w:val="lowerRoman"/>
      <w:lvlText w:val="%9."/>
      <w:lvlJc w:val="right"/>
      <w:pPr>
        <w:ind w:left="7729" w:hanging="180"/>
      </w:pPr>
    </w:lvl>
  </w:abstractNum>
  <w:abstractNum w:abstractNumId="8" w15:restartNumberingAfterBreak="0">
    <w:nsid w:val="2E954305"/>
    <w:multiLevelType w:val="hybridMultilevel"/>
    <w:tmpl w:val="A0DEEFDA"/>
    <w:lvl w:ilvl="0" w:tplc="0D4A46BA">
      <w:start w:val="1"/>
      <w:numFmt w:val="bullet"/>
      <w:lvlText w:val="•"/>
      <w:lvlJc w:val="left"/>
      <w:pPr>
        <w:ind w:left="2721"/>
      </w:pPr>
      <w:rPr>
        <w:rFonts w:ascii="Calibri" w:eastAsia="Calibri" w:hAnsi="Calibri" w:cs="Calibri"/>
        <w:b w:val="0"/>
        <w:i w:val="0"/>
        <w:strike w:val="0"/>
        <w:dstrike w:val="0"/>
        <w:color w:val="A09D67"/>
        <w:sz w:val="22"/>
        <w:szCs w:val="22"/>
        <w:u w:val="none" w:color="000000"/>
        <w:bdr w:val="none" w:sz="0" w:space="0" w:color="auto"/>
        <w:shd w:val="clear" w:color="auto" w:fill="auto"/>
        <w:vertAlign w:val="baseline"/>
      </w:rPr>
    </w:lvl>
    <w:lvl w:ilvl="1" w:tplc="A7AC191C">
      <w:start w:val="1"/>
      <w:numFmt w:val="bullet"/>
      <w:lvlText w:val="o"/>
      <w:lvlJc w:val="left"/>
      <w:pPr>
        <w:ind w:left="2214"/>
      </w:pPr>
      <w:rPr>
        <w:rFonts w:ascii="Calibri" w:eastAsia="Calibri" w:hAnsi="Calibri" w:cs="Calibri"/>
        <w:b w:val="0"/>
        <w:i w:val="0"/>
        <w:strike w:val="0"/>
        <w:dstrike w:val="0"/>
        <w:color w:val="A09D67"/>
        <w:sz w:val="22"/>
        <w:szCs w:val="22"/>
        <w:u w:val="none" w:color="000000"/>
        <w:bdr w:val="none" w:sz="0" w:space="0" w:color="auto"/>
        <w:shd w:val="clear" w:color="auto" w:fill="auto"/>
        <w:vertAlign w:val="baseline"/>
      </w:rPr>
    </w:lvl>
    <w:lvl w:ilvl="2" w:tplc="941A4BD0">
      <w:start w:val="1"/>
      <w:numFmt w:val="bullet"/>
      <w:lvlText w:val="▪"/>
      <w:lvlJc w:val="left"/>
      <w:pPr>
        <w:ind w:left="2934"/>
      </w:pPr>
      <w:rPr>
        <w:rFonts w:ascii="Calibri" w:eastAsia="Calibri" w:hAnsi="Calibri" w:cs="Calibri"/>
        <w:b w:val="0"/>
        <w:i w:val="0"/>
        <w:strike w:val="0"/>
        <w:dstrike w:val="0"/>
        <w:color w:val="A09D67"/>
        <w:sz w:val="22"/>
        <w:szCs w:val="22"/>
        <w:u w:val="none" w:color="000000"/>
        <w:bdr w:val="none" w:sz="0" w:space="0" w:color="auto"/>
        <w:shd w:val="clear" w:color="auto" w:fill="auto"/>
        <w:vertAlign w:val="baseline"/>
      </w:rPr>
    </w:lvl>
    <w:lvl w:ilvl="3" w:tplc="FC4202DA">
      <w:start w:val="1"/>
      <w:numFmt w:val="bullet"/>
      <w:lvlText w:val="•"/>
      <w:lvlJc w:val="left"/>
      <w:pPr>
        <w:ind w:left="3654"/>
      </w:pPr>
      <w:rPr>
        <w:rFonts w:ascii="Calibri" w:eastAsia="Calibri" w:hAnsi="Calibri" w:cs="Calibri"/>
        <w:b w:val="0"/>
        <w:i w:val="0"/>
        <w:strike w:val="0"/>
        <w:dstrike w:val="0"/>
        <w:color w:val="A09D67"/>
        <w:sz w:val="22"/>
        <w:szCs w:val="22"/>
        <w:u w:val="none" w:color="000000"/>
        <w:bdr w:val="none" w:sz="0" w:space="0" w:color="auto"/>
        <w:shd w:val="clear" w:color="auto" w:fill="auto"/>
        <w:vertAlign w:val="baseline"/>
      </w:rPr>
    </w:lvl>
    <w:lvl w:ilvl="4" w:tplc="A190BC9C">
      <w:start w:val="1"/>
      <w:numFmt w:val="bullet"/>
      <w:lvlText w:val="o"/>
      <w:lvlJc w:val="left"/>
      <w:pPr>
        <w:ind w:left="4374"/>
      </w:pPr>
      <w:rPr>
        <w:rFonts w:ascii="Calibri" w:eastAsia="Calibri" w:hAnsi="Calibri" w:cs="Calibri"/>
        <w:b w:val="0"/>
        <w:i w:val="0"/>
        <w:strike w:val="0"/>
        <w:dstrike w:val="0"/>
        <w:color w:val="A09D67"/>
        <w:sz w:val="22"/>
        <w:szCs w:val="22"/>
        <w:u w:val="none" w:color="000000"/>
        <w:bdr w:val="none" w:sz="0" w:space="0" w:color="auto"/>
        <w:shd w:val="clear" w:color="auto" w:fill="auto"/>
        <w:vertAlign w:val="baseline"/>
      </w:rPr>
    </w:lvl>
    <w:lvl w:ilvl="5" w:tplc="542C9172">
      <w:start w:val="1"/>
      <w:numFmt w:val="bullet"/>
      <w:lvlText w:val="▪"/>
      <w:lvlJc w:val="left"/>
      <w:pPr>
        <w:ind w:left="5094"/>
      </w:pPr>
      <w:rPr>
        <w:rFonts w:ascii="Calibri" w:eastAsia="Calibri" w:hAnsi="Calibri" w:cs="Calibri"/>
        <w:b w:val="0"/>
        <w:i w:val="0"/>
        <w:strike w:val="0"/>
        <w:dstrike w:val="0"/>
        <w:color w:val="A09D67"/>
        <w:sz w:val="22"/>
        <w:szCs w:val="22"/>
        <w:u w:val="none" w:color="000000"/>
        <w:bdr w:val="none" w:sz="0" w:space="0" w:color="auto"/>
        <w:shd w:val="clear" w:color="auto" w:fill="auto"/>
        <w:vertAlign w:val="baseline"/>
      </w:rPr>
    </w:lvl>
    <w:lvl w:ilvl="6" w:tplc="31529A98">
      <w:start w:val="1"/>
      <w:numFmt w:val="bullet"/>
      <w:lvlText w:val="•"/>
      <w:lvlJc w:val="left"/>
      <w:pPr>
        <w:ind w:left="5814"/>
      </w:pPr>
      <w:rPr>
        <w:rFonts w:ascii="Calibri" w:eastAsia="Calibri" w:hAnsi="Calibri" w:cs="Calibri"/>
        <w:b w:val="0"/>
        <w:i w:val="0"/>
        <w:strike w:val="0"/>
        <w:dstrike w:val="0"/>
        <w:color w:val="A09D67"/>
        <w:sz w:val="22"/>
        <w:szCs w:val="22"/>
        <w:u w:val="none" w:color="000000"/>
        <w:bdr w:val="none" w:sz="0" w:space="0" w:color="auto"/>
        <w:shd w:val="clear" w:color="auto" w:fill="auto"/>
        <w:vertAlign w:val="baseline"/>
      </w:rPr>
    </w:lvl>
    <w:lvl w:ilvl="7" w:tplc="515A6576">
      <w:start w:val="1"/>
      <w:numFmt w:val="bullet"/>
      <w:lvlText w:val="o"/>
      <w:lvlJc w:val="left"/>
      <w:pPr>
        <w:ind w:left="6534"/>
      </w:pPr>
      <w:rPr>
        <w:rFonts w:ascii="Calibri" w:eastAsia="Calibri" w:hAnsi="Calibri" w:cs="Calibri"/>
        <w:b w:val="0"/>
        <w:i w:val="0"/>
        <w:strike w:val="0"/>
        <w:dstrike w:val="0"/>
        <w:color w:val="A09D67"/>
        <w:sz w:val="22"/>
        <w:szCs w:val="22"/>
        <w:u w:val="none" w:color="000000"/>
        <w:bdr w:val="none" w:sz="0" w:space="0" w:color="auto"/>
        <w:shd w:val="clear" w:color="auto" w:fill="auto"/>
        <w:vertAlign w:val="baseline"/>
      </w:rPr>
    </w:lvl>
    <w:lvl w:ilvl="8" w:tplc="ECC49AF4">
      <w:start w:val="1"/>
      <w:numFmt w:val="bullet"/>
      <w:lvlText w:val="▪"/>
      <w:lvlJc w:val="left"/>
      <w:pPr>
        <w:ind w:left="7254"/>
      </w:pPr>
      <w:rPr>
        <w:rFonts w:ascii="Calibri" w:eastAsia="Calibri" w:hAnsi="Calibri" w:cs="Calibri"/>
        <w:b w:val="0"/>
        <w:i w:val="0"/>
        <w:strike w:val="0"/>
        <w:dstrike w:val="0"/>
        <w:color w:val="A09D67"/>
        <w:sz w:val="22"/>
        <w:szCs w:val="22"/>
        <w:u w:val="none" w:color="000000"/>
        <w:bdr w:val="none" w:sz="0" w:space="0" w:color="auto"/>
        <w:shd w:val="clear" w:color="auto" w:fill="auto"/>
        <w:vertAlign w:val="baseline"/>
      </w:rPr>
    </w:lvl>
  </w:abstractNum>
  <w:abstractNum w:abstractNumId="9" w15:restartNumberingAfterBreak="0">
    <w:nsid w:val="5782611B"/>
    <w:multiLevelType w:val="hybridMultilevel"/>
    <w:tmpl w:val="3F680206"/>
    <w:lvl w:ilvl="0" w:tplc="F29AC860">
      <w:start w:val="1"/>
      <w:numFmt w:val="bullet"/>
      <w:lvlText w:val="•"/>
      <w:lvlJc w:val="left"/>
      <w:pPr>
        <w:ind w:left="2438"/>
      </w:pPr>
      <w:rPr>
        <w:rFonts w:ascii="Calibri" w:eastAsia="Calibri" w:hAnsi="Calibri" w:cs="Calibri"/>
        <w:b w:val="0"/>
        <w:i w:val="0"/>
        <w:strike w:val="0"/>
        <w:dstrike w:val="0"/>
        <w:color w:val="A09D67"/>
        <w:sz w:val="22"/>
        <w:szCs w:val="22"/>
        <w:u w:val="none" w:color="000000"/>
        <w:bdr w:val="none" w:sz="0" w:space="0" w:color="auto"/>
        <w:shd w:val="clear" w:color="auto" w:fill="auto"/>
        <w:vertAlign w:val="baseline"/>
      </w:rPr>
    </w:lvl>
    <w:lvl w:ilvl="1" w:tplc="9A96D418">
      <w:start w:val="1"/>
      <w:numFmt w:val="bullet"/>
      <w:lvlText w:val="o"/>
      <w:lvlJc w:val="left"/>
      <w:pPr>
        <w:ind w:left="2781"/>
      </w:pPr>
      <w:rPr>
        <w:rFonts w:ascii="Calibri" w:eastAsia="Calibri" w:hAnsi="Calibri" w:cs="Calibri"/>
        <w:b w:val="0"/>
        <w:i w:val="0"/>
        <w:strike w:val="0"/>
        <w:dstrike w:val="0"/>
        <w:color w:val="A09D67"/>
        <w:sz w:val="22"/>
        <w:szCs w:val="22"/>
        <w:u w:val="none" w:color="000000"/>
        <w:bdr w:val="none" w:sz="0" w:space="0" w:color="auto"/>
        <w:shd w:val="clear" w:color="auto" w:fill="auto"/>
        <w:vertAlign w:val="baseline"/>
      </w:rPr>
    </w:lvl>
    <w:lvl w:ilvl="2" w:tplc="39143978">
      <w:start w:val="1"/>
      <w:numFmt w:val="bullet"/>
      <w:lvlText w:val="▪"/>
      <w:lvlJc w:val="left"/>
      <w:pPr>
        <w:ind w:left="3501"/>
      </w:pPr>
      <w:rPr>
        <w:rFonts w:ascii="Calibri" w:eastAsia="Calibri" w:hAnsi="Calibri" w:cs="Calibri"/>
        <w:b w:val="0"/>
        <w:i w:val="0"/>
        <w:strike w:val="0"/>
        <w:dstrike w:val="0"/>
        <w:color w:val="A09D67"/>
        <w:sz w:val="22"/>
        <w:szCs w:val="22"/>
        <w:u w:val="none" w:color="000000"/>
        <w:bdr w:val="none" w:sz="0" w:space="0" w:color="auto"/>
        <w:shd w:val="clear" w:color="auto" w:fill="auto"/>
        <w:vertAlign w:val="baseline"/>
      </w:rPr>
    </w:lvl>
    <w:lvl w:ilvl="3" w:tplc="35C4FD28">
      <w:start w:val="1"/>
      <w:numFmt w:val="bullet"/>
      <w:lvlText w:val="•"/>
      <w:lvlJc w:val="left"/>
      <w:pPr>
        <w:ind w:left="4221"/>
      </w:pPr>
      <w:rPr>
        <w:rFonts w:ascii="Calibri" w:eastAsia="Calibri" w:hAnsi="Calibri" w:cs="Calibri"/>
        <w:b w:val="0"/>
        <w:i w:val="0"/>
        <w:strike w:val="0"/>
        <w:dstrike w:val="0"/>
        <w:color w:val="A09D67"/>
        <w:sz w:val="22"/>
        <w:szCs w:val="22"/>
        <w:u w:val="none" w:color="000000"/>
        <w:bdr w:val="none" w:sz="0" w:space="0" w:color="auto"/>
        <w:shd w:val="clear" w:color="auto" w:fill="auto"/>
        <w:vertAlign w:val="baseline"/>
      </w:rPr>
    </w:lvl>
    <w:lvl w:ilvl="4" w:tplc="8C1ED454">
      <w:start w:val="1"/>
      <w:numFmt w:val="bullet"/>
      <w:lvlText w:val="o"/>
      <w:lvlJc w:val="left"/>
      <w:pPr>
        <w:ind w:left="4941"/>
      </w:pPr>
      <w:rPr>
        <w:rFonts w:ascii="Calibri" w:eastAsia="Calibri" w:hAnsi="Calibri" w:cs="Calibri"/>
        <w:b w:val="0"/>
        <w:i w:val="0"/>
        <w:strike w:val="0"/>
        <w:dstrike w:val="0"/>
        <w:color w:val="A09D67"/>
        <w:sz w:val="22"/>
        <w:szCs w:val="22"/>
        <w:u w:val="none" w:color="000000"/>
        <w:bdr w:val="none" w:sz="0" w:space="0" w:color="auto"/>
        <w:shd w:val="clear" w:color="auto" w:fill="auto"/>
        <w:vertAlign w:val="baseline"/>
      </w:rPr>
    </w:lvl>
    <w:lvl w:ilvl="5" w:tplc="36188F86">
      <w:start w:val="1"/>
      <w:numFmt w:val="bullet"/>
      <w:lvlText w:val="▪"/>
      <w:lvlJc w:val="left"/>
      <w:pPr>
        <w:ind w:left="5661"/>
      </w:pPr>
      <w:rPr>
        <w:rFonts w:ascii="Calibri" w:eastAsia="Calibri" w:hAnsi="Calibri" w:cs="Calibri"/>
        <w:b w:val="0"/>
        <w:i w:val="0"/>
        <w:strike w:val="0"/>
        <w:dstrike w:val="0"/>
        <w:color w:val="A09D67"/>
        <w:sz w:val="22"/>
        <w:szCs w:val="22"/>
        <w:u w:val="none" w:color="000000"/>
        <w:bdr w:val="none" w:sz="0" w:space="0" w:color="auto"/>
        <w:shd w:val="clear" w:color="auto" w:fill="auto"/>
        <w:vertAlign w:val="baseline"/>
      </w:rPr>
    </w:lvl>
    <w:lvl w:ilvl="6" w:tplc="9DFA0898">
      <w:start w:val="1"/>
      <w:numFmt w:val="bullet"/>
      <w:lvlText w:val="•"/>
      <w:lvlJc w:val="left"/>
      <w:pPr>
        <w:ind w:left="6381"/>
      </w:pPr>
      <w:rPr>
        <w:rFonts w:ascii="Calibri" w:eastAsia="Calibri" w:hAnsi="Calibri" w:cs="Calibri"/>
        <w:b w:val="0"/>
        <w:i w:val="0"/>
        <w:strike w:val="0"/>
        <w:dstrike w:val="0"/>
        <w:color w:val="A09D67"/>
        <w:sz w:val="22"/>
        <w:szCs w:val="22"/>
        <w:u w:val="none" w:color="000000"/>
        <w:bdr w:val="none" w:sz="0" w:space="0" w:color="auto"/>
        <w:shd w:val="clear" w:color="auto" w:fill="auto"/>
        <w:vertAlign w:val="baseline"/>
      </w:rPr>
    </w:lvl>
    <w:lvl w:ilvl="7" w:tplc="1ADA60D0">
      <w:start w:val="1"/>
      <w:numFmt w:val="bullet"/>
      <w:lvlText w:val="o"/>
      <w:lvlJc w:val="left"/>
      <w:pPr>
        <w:ind w:left="7101"/>
      </w:pPr>
      <w:rPr>
        <w:rFonts w:ascii="Calibri" w:eastAsia="Calibri" w:hAnsi="Calibri" w:cs="Calibri"/>
        <w:b w:val="0"/>
        <w:i w:val="0"/>
        <w:strike w:val="0"/>
        <w:dstrike w:val="0"/>
        <w:color w:val="A09D67"/>
        <w:sz w:val="22"/>
        <w:szCs w:val="22"/>
        <w:u w:val="none" w:color="000000"/>
        <w:bdr w:val="none" w:sz="0" w:space="0" w:color="auto"/>
        <w:shd w:val="clear" w:color="auto" w:fill="auto"/>
        <w:vertAlign w:val="baseline"/>
      </w:rPr>
    </w:lvl>
    <w:lvl w:ilvl="8" w:tplc="74984750">
      <w:start w:val="1"/>
      <w:numFmt w:val="bullet"/>
      <w:lvlText w:val="▪"/>
      <w:lvlJc w:val="left"/>
      <w:pPr>
        <w:ind w:left="7821"/>
      </w:pPr>
      <w:rPr>
        <w:rFonts w:ascii="Calibri" w:eastAsia="Calibri" w:hAnsi="Calibri" w:cs="Calibri"/>
        <w:b w:val="0"/>
        <w:i w:val="0"/>
        <w:strike w:val="0"/>
        <w:dstrike w:val="0"/>
        <w:color w:val="A09D67"/>
        <w:sz w:val="22"/>
        <w:szCs w:val="22"/>
        <w:u w:val="none" w:color="000000"/>
        <w:bdr w:val="none" w:sz="0" w:space="0" w:color="auto"/>
        <w:shd w:val="clear" w:color="auto" w:fill="auto"/>
        <w:vertAlign w:val="baseline"/>
      </w:rPr>
    </w:lvl>
  </w:abstractNum>
  <w:abstractNum w:abstractNumId="10" w15:restartNumberingAfterBreak="0">
    <w:nsid w:val="5E3F534D"/>
    <w:multiLevelType w:val="hybridMultilevel"/>
    <w:tmpl w:val="0D560BC2"/>
    <w:lvl w:ilvl="0" w:tplc="4D9CAD80">
      <w:start w:val="1"/>
      <w:numFmt w:val="bullet"/>
      <w:lvlText w:val="•"/>
      <w:lvlJc w:val="left"/>
      <w:pPr>
        <w:ind w:left="2267"/>
      </w:pPr>
      <w:rPr>
        <w:rFonts w:ascii="Calibri" w:eastAsia="Calibri" w:hAnsi="Calibri" w:cs="Calibri"/>
        <w:b w:val="0"/>
        <w:i w:val="0"/>
        <w:strike w:val="0"/>
        <w:dstrike w:val="0"/>
        <w:color w:val="A09D67"/>
        <w:sz w:val="22"/>
        <w:szCs w:val="22"/>
        <w:u w:val="none" w:color="000000"/>
        <w:bdr w:val="none" w:sz="0" w:space="0" w:color="auto"/>
        <w:shd w:val="clear" w:color="auto" w:fill="auto"/>
        <w:vertAlign w:val="baseline"/>
      </w:rPr>
    </w:lvl>
    <w:lvl w:ilvl="1" w:tplc="A538CE2A">
      <w:start w:val="1"/>
      <w:numFmt w:val="bullet"/>
      <w:lvlText w:val="o"/>
      <w:lvlJc w:val="left"/>
      <w:pPr>
        <w:ind w:left="2851"/>
      </w:pPr>
      <w:rPr>
        <w:rFonts w:ascii="Calibri" w:eastAsia="Calibri" w:hAnsi="Calibri" w:cs="Calibri"/>
        <w:b w:val="0"/>
        <w:i w:val="0"/>
        <w:strike w:val="0"/>
        <w:dstrike w:val="0"/>
        <w:color w:val="A09D67"/>
        <w:sz w:val="22"/>
        <w:szCs w:val="22"/>
        <w:u w:val="none" w:color="000000"/>
        <w:bdr w:val="none" w:sz="0" w:space="0" w:color="auto"/>
        <w:shd w:val="clear" w:color="auto" w:fill="auto"/>
        <w:vertAlign w:val="baseline"/>
      </w:rPr>
    </w:lvl>
    <w:lvl w:ilvl="2" w:tplc="996AF0E0">
      <w:start w:val="1"/>
      <w:numFmt w:val="bullet"/>
      <w:lvlText w:val="▪"/>
      <w:lvlJc w:val="left"/>
      <w:pPr>
        <w:ind w:left="3571"/>
      </w:pPr>
      <w:rPr>
        <w:rFonts w:ascii="Calibri" w:eastAsia="Calibri" w:hAnsi="Calibri" w:cs="Calibri"/>
        <w:b w:val="0"/>
        <w:i w:val="0"/>
        <w:strike w:val="0"/>
        <w:dstrike w:val="0"/>
        <w:color w:val="A09D67"/>
        <w:sz w:val="22"/>
        <w:szCs w:val="22"/>
        <w:u w:val="none" w:color="000000"/>
        <w:bdr w:val="none" w:sz="0" w:space="0" w:color="auto"/>
        <w:shd w:val="clear" w:color="auto" w:fill="auto"/>
        <w:vertAlign w:val="baseline"/>
      </w:rPr>
    </w:lvl>
    <w:lvl w:ilvl="3" w:tplc="5252A9C0">
      <w:start w:val="1"/>
      <w:numFmt w:val="bullet"/>
      <w:lvlText w:val="•"/>
      <w:lvlJc w:val="left"/>
      <w:pPr>
        <w:ind w:left="4291"/>
      </w:pPr>
      <w:rPr>
        <w:rFonts w:ascii="Calibri" w:eastAsia="Calibri" w:hAnsi="Calibri" w:cs="Calibri"/>
        <w:b w:val="0"/>
        <w:i w:val="0"/>
        <w:strike w:val="0"/>
        <w:dstrike w:val="0"/>
        <w:color w:val="A09D67"/>
        <w:sz w:val="22"/>
        <w:szCs w:val="22"/>
        <w:u w:val="none" w:color="000000"/>
        <w:bdr w:val="none" w:sz="0" w:space="0" w:color="auto"/>
        <w:shd w:val="clear" w:color="auto" w:fill="auto"/>
        <w:vertAlign w:val="baseline"/>
      </w:rPr>
    </w:lvl>
    <w:lvl w:ilvl="4" w:tplc="9732FCCA">
      <w:start w:val="1"/>
      <w:numFmt w:val="bullet"/>
      <w:lvlText w:val="o"/>
      <w:lvlJc w:val="left"/>
      <w:pPr>
        <w:ind w:left="5011"/>
      </w:pPr>
      <w:rPr>
        <w:rFonts w:ascii="Calibri" w:eastAsia="Calibri" w:hAnsi="Calibri" w:cs="Calibri"/>
        <w:b w:val="0"/>
        <w:i w:val="0"/>
        <w:strike w:val="0"/>
        <w:dstrike w:val="0"/>
        <w:color w:val="A09D67"/>
        <w:sz w:val="22"/>
        <w:szCs w:val="22"/>
        <w:u w:val="none" w:color="000000"/>
        <w:bdr w:val="none" w:sz="0" w:space="0" w:color="auto"/>
        <w:shd w:val="clear" w:color="auto" w:fill="auto"/>
        <w:vertAlign w:val="baseline"/>
      </w:rPr>
    </w:lvl>
    <w:lvl w:ilvl="5" w:tplc="8DC896D0">
      <w:start w:val="1"/>
      <w:numFmt w:val="bullet"/>
      <w:lvlText w:val="▪"/>
      <w:lvlJc w:val="left"/>
      <w:pPr>
        <w:ind w:left="5731"/>
      </w:pPr>
      <w:rPr>
        <w:rFonts w:ascii="Calibri" w:eastAsia="Calibri" w:hAnsi="Calibri" w:cs="Calibri"/>
        <w:b w:val="0"/>
        <w:i w:val="0"/>
        <w:strike w:val="0"/>
        <w:dstrike w:val="0"/>
        <w:color w:val="A09D67"/>
        <w:sz w:val="22"/>
        <w:szCs w:val="22"/>
        <w:u w:val="none" w:color="000000"/>
        <w:bdr w:val="none" w:sz="0" w:space="0" w:color="auto"/>
        <w:shd w:val="clear" w:color="auto" w:fill="auto"/>
        <w:vertAlign w:val="baseline"/>
      </w:rPr>
    </w:lvl>
    <w:lvl w:ilvl="6" w:tplc="31BC5D2E">
      <w:start w:val="1"/>
      <w:numFmt w:val="bullet"/>
      <w:lvlText w:val="•"/>
      <w:lvlJc w:val="left"/>
      <w:pPr>
        <w:ind w:left="6451"/>
      </w:pPr>
      <w:rPr>
        <w:rFonts w:ascii="Calibri" w:eastAsia="Calibri" w:hAnsi="Calibri" w:cs="Calibri"/>
        <w:b w:val="0"/>
        <w:i w:val="0"/>
        <w:strike w:val="0"/>
        <w:dstrike w:val="0"/>
        <w:color w:val="A09D67"/>
        <w:sz w:val="22"/>
        <w:szCs w:val="22"/>
        <w:u w:val="none" w:color="000000"/>
        <w:bdr w:val="none" w:sz="0" w:space="0" w:color="auto"/>
        <w:shd w:val="clear" w:color="auto" w:fill="auto"/>
        <w:vertAlign w:val="baseline"/>
      </w:rPr>
    </w:lvl>
    <w:lvl w:ilvl="7" w:tplc="3A483F24">
      <w:start w:val="1"/>
      <w:numFmt w:val="bullet"/>
      <w:lvlText w:val="o"/>
      <w:lvlJc w:val="left"/>
      <w:pPr>
        <w:ind w:left="7171"/>
      </w:pPr>
      <w:rPr>
        <w:rFonts w:ascii="Calibri" w:eastAsia="Calibri" w:hAnsi="Calibri" w:cs="Calibri"/>
        <w:b w:val="0"/>
        <w:i w:val="0"/>
        <w:strike w:val="0"/>
        <w:dstrike w:val="0"/>
        <w:color w:val="A09D67"/>
        <w:sz w:val="22"/>
        <w:szCs w:val="22"/>
        <w:u w:val="none" w:color="000000"/>
        <w:bdr w:val="none" w:sz="0" w:space="0" w:color="auto"/>
        <w:shd w:val="clear" w:color="auto" w:fill="auto"/>
        <w:vertAlign w:val="baseline"/>
      </w:rPr>
    </w:lvl>
    <w:lvl w:ilvl="8" w:tplc="D750D588">
      <w:start w:val="1"/>
      <w:numFmt w:val="bullet"/>
      <w:lvlText w:val="▪"/>
      <w:lvlJc w:val="left"/>
      <w:pPr>
        <w:ind w:left="7891"/>
      </w:pPr>
      <w:rPr>
        <w:rFonts w:ascii="Calibri" w:eastAsia="Calibri" w:hAnsi="Calibri" w:cs="Calibri"/>
        <w:b w:val="0"/>
        <w:i w:val="0"/>
        <w:strike w:val="0"/>
        <w:dstrike w:val="0"/>
        <w:color w:val="A09D67"/>
        <w:sz w:val="22"/>
        <w:szCs w:val="22"/>
        <w:u w:val="none" w:color="000000"/>
        <w:bdr w:val="none" w:sz="0" w:space="0" w:color="auto"/>
        <w:shd w:val="clear" w:color="auto" w:fill="auto"/>
        <w:vertAlign w:val="baseline"/>
      </w:rPr>
    </w:lvl>
  </w:abstractNum>
  <w:abstractNum w:abstractNumId="11" w15:restartNumberingAfterBreak="0">
    <w:nsid w:val="60A8567D"/>
    <w:multiLevelType w:val="multilevel"/>
    <w:tmpl w:val="78E0983C"/>
    <w:lvl w:ilvl="0">
      <w:start w:val="4"/>
      <w:numFmt w:val="decimal"/>
      <w:lvlText w:val="%1"/>
      <w:lvlJc w:val="left"/>
      <w:pPr>
        <w:ind w:left="360"/>
      </w:pPr>
      <w:rPr>
        <w:rFonts w:ascii="Calibri" w:eastAsia="Calibri" w:hAnsi="Calibri" w:cs="Calibri"/>
        <w:b w:val="0"/>
        <w:i w:val="0"/>
        <w:strike w:val="0"/>
        <w:dstrike w:val="0"/>
        <w:color w:val="A09D67"/>
        <w:sz w:val="22"/>
        <w:szCs w:val="22"/>
        <w:u w:val="single" w:color="A09D67"/>
        <w:bdr w:val="none" w:sz="0" w:space="0" w:color="auto"/>
        <w:shd w:val="clear" w:color="auto" w:fill="auto"/>
        <w:vertAlign w:val="baseline"/>
      </w:rPr>
    </w:lvl>
    <w:lvl w:ilvl="1">
      <w:start w:val="2"/>
      <w:numFmt w:val="decimal"/>
      <w:lvlRestart w:val="0"/>
      <w:lvlText w:val="%1.%2"/>
      <w:lvlJc w:val="left"/>
      <w:pPr>
        <w:ind w:left="1686"/>
      </w:pPr>
      <w:rPr>
        <w:rFonts w:ascii="Calibri" w:eastAsia="Calibri" w:hAnsi="Calibri" w:cs="Calibri"/>
        <w:b w:val="0"/>
        <w:i w:val="0"/>
        <w:strike w:val="0"/>
        <w:dstrike w:val="0"/>
        <w:color w:val="A09D67"/>
        <w:sz w:val="22"/>
        <w:szCs w:val="22"/>
        <w:u w:val="single" w:color="A09D67"/>
        <w:bdr w:val="none" w:sz="0" w:space="0" w:color="auto"/>
        <w:shd w:val="clear" w:color="auto" w:fill="auto"/>
        <w:vertAlign w:val="baseline"/>
      </w:rPr>
    </w:lvl>
    <w:lvl w:ilvl="2">
      <w:start w:val="1"/>
      <w:numFmt w:val="lowerRoman"/>
      <w:lvlText w:val="%3"/>
      <w:lvlJc w:val="left"/>
      <w:pPr>
        <w:ind w:left="1930"/>
      </w:pPr>
      <w:rPr>
        <w:rFonts w:ascii="Calibri" w:eastAsia="Calibri" w:hAnsi="Calibri" w:cs="Calibri"/>
        <w:b w:val="0"/>
        <w:i w:val="0"/>
        <w:strike w:val="0"/>
        <w:dstrike w:val="0"/>
        <w:color w:val="A09D67"/>
        <w:sz w:val="22"/>
        <w:szCs w:val="22"/>
        <w:u w:val="single" w:color="A09D67"/>
        <w:bdr w:val="none" w:sz="0" w:space="0" w:color="auto"/>
        <w:shd w:val="clear" w:color="auto" w:fill="auto"/>
        <w:vertAlign w:val="baseline"/>
      </w:rPr>
    </w:lvl>
    <w:lvl w:ilvl="3">
      <w:start w:val="1"/>
      <w:numFmt w:val="decimal"/>
      <w:lvlText w:val="%4"/>
      <w:lvlJc w:val="left"/>
      <w:pPr>
        <w:ind w:left="2650"/>
      </w:pPr>
      <w:rPr>
        <w:rFonts w:ascii="Calibri" w:eastAsia="Calibri" w:hAnsi="Calibri" w:cs="Calibri"/>
        <w:b w:val="0"/>
        <w:i w:val="0"/>
        <w:strike w:val="0"/>
        <w:dstrike w:val="0"/>
        <w:color w:val="A09D67"/>
        <w:sz w:val="22"/>
        <w:szCs w:val="22"/>
        <w:u w:val="single" w:color="A09D67"/>
        <w:bdr w:val="none" w:sz="0" w:space="0" w:color="auto"/>
        <w:shd w:val="clear" w:color="auto" w:fill="auto"/>
        <w:vertAlign w:val="baseline"/>
      </w:rPr>
    </w:lvl>
    <w:lvl w:ilvl="4">
      <w:start w:val="1"/>
      <w:numFmt w:val="lowerLetter"/>
      <w:lvlText w:val="%5"/>
      <w:lvlJc w:val="left"/>
      <w:pPr>
        <w:ind w:left="3370"/>
      </w:pPr>
      <w:rPr>
        <w:rFonts w:ascii="Calibri" w:eastAsia="Calibri" w:hAnsi="Calibri" w:cs="Calibri"/>
        <w:b w:val="0"/>
        <w:i w:val="0"/>
        <w:strike w:val="0"/>
        <w:dstrike w:val="0"/>
        <w:color w:val="A09D67"/>
        <w:sz w:val="22"/>
        <w:szCs w:val="22"/>
        <w:u w:val="single" w:color="A09D67"/>
        <w:bdr w:val="none" w:sz="0" w:space="0" w:color="auto"/>
        <w:shd w:val="clear" w:color="auto" w:fill="auto"/>
        <w:vertAlign w:val="baseline"/>
      </w:rPr>
    </w:lvl>
    <w:lvl w:ilvl="5">
      <w:start w:val="1"/>
      <w:numFmt w:val="lowerRoman"/>
      <w:lvlText w:val="%6"/>
      <w:lvlJc w:val="left"/>
      <w:pPr>
        <w:ind w:left="4090"/>
      </w:pPr>
      <w:rPr>
        <w:rFonts w:ascii="Calibri" w:eastAsia="Calibri" w:hAnsi="Calibri" w:cs="Calibri"/>
        <w:b w:val="0"/>
        <w:i w:val="0"/>
        <w:strike w:val="0"/>
        <w:dstrike w:val="0"/>
        <w:color w:val="A09D67"/>
        <w:sz w:val="22"/>
        <w:szCs w:val="22"/>
        <w:u w:val="single" w:color="A09D67"/>
        <w:bdr w:val="none" w:sz="0" w:space="0" w:color="auto"/>
        <w:shd w:val="clear" w:color="auto" w:fill="auto"/>
        <w:vertAlign w:val="baseline"/>
      </w:rPr>
    </w:lvl>
    <w:lvl w:ilvl="6">
      <w:start w:val="1"/>
      <w:numFmt w:val="decimal"/>
      <w:lvlText w:val="%7"/>
      <w:lvlJc w:val="left"/>
      <w:pPr>
        <w:ind w:left="4810"/>
      </w:pPr>
      <w:rPr>
        <w:rFonts w:ascii="Calibri" w:eastAsia="Calibri" w:hAnsi="Calibri" w:cs="Calibri"/>
        <w:b w:val="0"/>
        <w:i w:val="0"/>
        <w:strike w:val="0"/>
        <w:dstrike w:val="0"/>
        <w:color w:val="A09D67"/>
        <w:sz w:val="22"/>
        <w:szCs w:val="22"/>
        <w:u w:val="single" w:color="A09D67"/>
        <w:bdr w:val="none" w:sz="0" w:space="0" w:color="auto"/>
        <w:shd w:val="clear" w:color="auto" w:fill="auto"/>
        <w:vertAlign w:val="baseline"/>
      </w:rPr>
    </w:lvl>
    <w:lvl w:ilvl="7">
      <w:start w:val="1"/>
      <w:numFmt w:val="lowerLetter"/>
      <w:lvlText w:val="%8"/>
      <w:lvlJc w:val="left"/>
      <w:pPr>
        <w:ind w:left="5530"/>
      </w:pPr>
      <w:rPr>
        <w:rFonts w:ascii="Calibri" w:eastAsia="Calibri" w:hAnsi="Calibri" w:cs="Calibri"/>
        <w:b w:val="0"/>
        <w:i w:val="0"/>
        <w:strike w:val="0"/>
        <w:dstrike w:val="0"/>
        <w:color w:val="A09D67"/>
        <w:sz w:val="22"/>
        <w:szCs w:val="22"/>
        <w:u w:val="single" w:color="A09D67"/>
        <w:bdr w:val="none" w:sz="0" w:space="0" w:color="auto"/>
        <w:shd w:val="clear" w:color="auto" w:fill="auto"/>
        <w:vertAlign w:val="baseline"/>
      </w:rPr>
    </w:lvl>
    <w:lvl w:ilvl="8">
      <w:start w:val="1"/>
      <w:numFmt w:val="lowerRoman"/>
      <w:lvlText w:val="%9"/>
      <w:lvlJc w:val="left"/>
      <w:pPr>
        <w:ind w:left="6250"/>
      </w:pPr>
      <w:rPr>
        <w:rFonts w:ascii="Calibri" w:eastAsia="Calibri" w:hAnsi="Calibri" w:cs="Calibri"/>
        <w:b w:val="0"/>
        <w:i w:val="0"/>
        <w:strike w:val="0"/>
        <w:dstrike w:val="0"/>
        <w:color w:val="A09D67"/>
        <w:sz w:val="22"/>
        <w:szCs w:val="22"/>
        <w:u w:val="single" w:color="A09D67"/>
        <w:bdr w:val="none" w:sz="0" w:space="0" w:color="auto"/>
        <w:shd w:val="clear" w:color="auto" w:fill="auto"/>
        <w:vertAlign w:val="baseline"/>
      </w:rPr>
    </w:lvl>
  </w:abstractNum>
  <w:abstractNum w:abstractNumId="12" w15:restartNumberingAfterBreak="0">
    <w:nsid w:val="69EB35B2"/>
    <w:multiLevelType w:val="hybridMultilevel"/>
    <w:tmpl w:val="6E14751C"/>
    <w:lvl w:ilvl="0" w:tplc="4934C236">
      <w:start w:val="5"/>
      <w:numFmt w:val="lowerRoman"/>
      <w:lvlText w:val="%1."/>
      <w:lvlJc w:val="left"/>
      <w:pPr>
        <w:ind w:left="1984"/>
      </w:pPr>
      <w:rPr>
        <w:rFonts w:ascii="Calibri" w:eastAsia="Calibri" w:hAnsi="Calibri" w:cs="Calibri"/>
        <w:b w:val="0"/>
        <w:i w:val="0"/>
        <w:strike w:val="0"/>
        <w:dstrike w:val="0"/>
        <w:color w:val="A09D67"/>
        <w:sz w:val="22"/>
        <w:szCs w:val="22"/>
        <w:u w:val="none" w:color="000000"/>
        <w:bdr w:val="none" w:sz="0" w:space="0" w:color="auto"/>
        <w:shd w:val="clear" w:color="auto" w:fill="auto"/>
        <w:vertAlign w:val="baseline"/>
      </w:rPr>
    </w:lvl>
    <w:lvl w:ilvl="1" w:tplc="32184560">
      <w:start w:val="1"/>
      <w:numFmt w:val="lowerLetter"/>
      <w:lvlText w:val="%2"/>
      <w:lvlJc w:val="left"/>
      <w:pPr>
        <w:ind w:left="2704"/>
      </w:pPr>
      <w:rPr>
        <w:rFonts w:ascii="Calibri" w:eastAsia="Calibri" w:hAnsi="Calibri" w:cs="Calibri"/>
        <w:b w:val="0"/>
        <w:i w:val="0"/>
        <w:strike w:val="0"/>
        <w:dstrike w:val="0"/>
        <w:color w:val="A09D67"/>
        <w:sz w:val="22"/>
        <w:szCs w:val="22"/>
        <w:u w:val="none" w:color="000000"/>
        <w:bdr w:val="none" w:sz="0" w:space="0" w:color="auto"/>
        <w:shd w:val="clear" w:color="auto" w:fill="auto"/>
        <w:vertAlign w:val="baseline"/>
      </w:rPr>
    </w:lvl>
    <w:lvl w:ilvl="2" w:tplc="FF642EAC">
      <w:start w:val="1"/>
      <w:numFmt w:val="lowerRoman"/>
      <w:lvlText w:val="%3"/>
      <w:lvlJc w:val="left"/>
      <w:pPr>
        <w:ind w:left="3424"/>
      </w:pPr>
      <w:rPr>
        <w:rFonts w:ascii="Calibri" w:eastAsia="Calibri" w:hAnsi="Calibri" w:cs="Calibri"/>
        <w:b w:val="0"/>
        <w:i w:val="0"/>
        <w:strike w:val="0"/>
        <w:dstrike w:val="0"/>
        <w:color w:val="A09D67"/>
        <w:sz w:val="22"/>
        <w:szCs w:val="22"/>
        <w:u w:val="none" w:color="000000"/>
        <w:bdr w:val="none" w:sz="0" w:space="0" w:color="auto"/>
        <w:shd w:val="clear" w:color="auto" w:fill="auto"/>
        <w:vertAlign w:val="baseline"/>
      </w:rPr>
    </w:lvl>
    <w:lvl w:ilvl="3" w:tplc="D312E316">
      <w:start w:val="1"/>
      <w:numFmt w:val="decimal"/>
      <w:lvlText w:val="%4"/>
      <w:lvlJc w:val="left"/>
      <w:pPr>
        <w:ind w:left="4144"/>
      </w:pPr>
      <w:rPr>
        <w:rFonts w:ascii="Calibri" w:eastAsia="Calibri" w:hAnsi="Calibri" w:cs="Calibri"/>
        <w:b w:val="0"/>
        <w:i w:val="0"/>
        <w:strike w:val="0"/>
        <w:dstrike w:val="0"/>
        <w:color w:val="A09D67"/>
        <w:sz w:val="22"/>
        <w:szCs w:val="22"/>
        <w:u w:val="none" w:color="000000"/>
        <w:bdr w:val="none" w:sz="0" w:space="0" w:color="auto"/>
        <w:shd w:val="clear" w:color="auto" w:fill="auto"/>
        <w:vertAlign w:val="baseline"/>
      </w:rPr>
    </w:lvl>
    <w:lvl w:ilvl="4" w:tplc="82F6762A">
      <w:start w:val="1"/>
      <w:numFmt w:val="lowerLetter"/>
      <w:lvlText w:val="%5"/>
      <w:lvlJc w:val="left"/>
      <w:pPr>
        <w:ind w:left="4864"/>
      </w:pPr>
      <w:rPr>
        <w:rFonts w:ascii="Calibri" w:eastAsia="Calibri" w:hAnsi="Calibri" w:cs="Calibri"/>
        <w:b w:val="0"/>
        <w:i w:val="0"/>
        <w:strike w:val="0"/>
        <w:dstrike w:val="0"/>
        <w:color w:val="A09D67"/>
        <w:sz w:val="22"/>
        <w:szCs w:val="22"/>
        <w:u w:val="none" w:color="000000"/>
        <w:bdr w:val="none" w:sz="0" w:space="0" w:color="auto"/>
        <w:shd w:val="clear" w:color="auto" w:fill="auto"/>
        <w:vertAlign w:val="baseline"/>
      </w:rPr>
    </w:lvl>
    <w:lvl w:ilvl="5" w:tplc="8A30D1A0">
      <w:start w:val="1"/>
      <w:numFmt w:val="lowerRoman"/>
      <w:lvlText w:val="%6"/>
      <w:lvlJc w:val="left"/>
      <w:pPr>
        <w:ind w:left="5584"/>
      </w:pPr>
      <w:rPr>
        <w:rFonts w:ascii="Calibri" w:eastAsia="Calibri" w:hAnsi="Calibri" w:cs="Calibri"/>
        <w:b w:val="0"/>
        <w:i w:val="0"/>
        <w:strike w:val="0"/>
        <w:dstrike w:val="0"/>
        <w:color w:val="A09D67"/>
        <w:sz w:val="22"/>
        <w:szCs w:val="22"/>
        <w:u w:val="none" w:color="000000"/>
        <w:bdr w:val="none" w:sz="0" w:space="0" w:color="auto"/>
        <w:shd w:val="clear" w:color="auto" w:fill="auto"/>
        <w:vertAlign w:val="baseline"/>
      </w:rPr>
    </w:lvl>
    <w:lvl w:ilvl="6" w:tplc="A066D144">
      <w:start w:val="1"/>
      <w:numFmt w:val="decimal"/>
      <w:lvlText w:val="%7"/>
      <w:lvlJc w:val="left"/>
      <w:pPr>
        <w:ind w:left="6304"/>
      </w:pPr>
      <w:rPr>
        <w:rFonts w:ascii="Calibri" w:eastAsia="Calibri" w:hAnsi="Calibri" w:cs="Calibri"/>
        <w:b w:val="0"/>
        <w:i w:val="0"/>
        <w:strike w:val="0"/>
        <w:dstrike w:val="0"/>
        <w:color w:val="A09D67"/>
        <w:sz w:val="22"/>
        <w:szCs w:val="22"/>
        <w:u w:val="none" w:color="000000"/>
        <w:bdr w:val="none" w:sz="0" w:space="0" w:color="auto"/>
        <w:shd w:val="clear" w:color="auto" w:fill="auto"/>
        <w:vertAlign w:val="baseline"/>
      </w:rPr>
    </w:lvl>
    <w:lvl w:ilvl="7" w:tplc="BF24577E">
      <w:start w:val="1"/>
      <w:numFmt w:val="lowerLetter"/>
      <w:lvlText w:val="%8"/>
      <w:lvlJc w:val="left"/>
      <w:pPr>
        <w:ind w:left="7024"/>
      </w:pPr>
      <w:rPr>
        <w:rFonts w:ascii="Calibri" w:eastAsia="Calibri" w:hAnsi="Calibri" w:cs="Calibri"/>
        <w:b w:val="0"/>
        <w:i w:val="0"/>
        <w:strike w:val="0"/>
        <w:dstrike w:val="0"/>
        <w:color w:val="A09D67"/>
        <w:sz w:val="22"/>
        <w:szCs w:val="22"/>
        <w:u w:val="none" w:color="000000"/>
        <w:bdr w:val="none" w:sz="0" w:space="0" w:color="auto"/>
        <w:shd w:val="clear" w:color="auto" w:fill="auto"/>
        <w:vertAlign w:val="baseline"/>
      </w:rPr>
    </w:lvl>
    <w:lvl w:ilvl="8" w:tplc="14FEDD00">
      <w:start w:val="1"/>
      <w:numFmt w:val="lowerRoman"/>
      <w:lvlText w:val="%9"/>
      <w:lvlJc w:val="left"/>
      <w:pPr>
        <w:ind w:left="7744"/>
      </w:pPr>
      <w:rPr>
        <w:rFonts w:ascii="Calibri" w:eastAsia="Calibri" w:hAnsi="Calibri" w:cs="Calibri"/>
        <w:b w:val="0"/>
        <w:i w:val="0"/>
        <w:strike w:val="0"/>
        <w:dstrike w:val="0"/>
        <w:color w:val="A09D67"/>
        <w:sz w:val="22"/>
        <w:szCs w:val="22"/>
        <w:u w:val="none" w:color="000000"/>
        <w:bdr w:val="none" w:sz="0" w:space="0" w:color="auto"/>
        <w:shd w:val="clear" w:color="auto" w:fill="auto"/>
        <w:vertAlign w:val="baseline"/>
      </w:rPr>
    </w:lvl>
  </w:abstractNum>
  <w:abstractNum w:abstractNumId="13" w15:restartNumberingAfterBreak="0">
    <w:nsid w:val="7A067C51"/>
    <w:multiLevelType w:val="hybridMultilevel"/>
    <w:tmpl w:val="E06C4D3A"/>
    <w:lvl w:ilvl="0" w:tplc="020A8D8E">
      <w:start w:val="2"/>
      <w:numFmt w:val="lowerRoman"/>
      <w:lvlText w:val="%1."/>
      <w:lvlJc w:val="left"/>
      <w:pPr>
        <w:ind w:left="1927"/>
      </w:pPr>
      <w:rPr>
        <w:rFonts w:ascii="Calibri" w:eastAsia="Calibri" w:hAnsi="Calibri" w:cs="Calibri"/>
        <w:b w:val="0"/>
        <w:i w:val="0"/>
        <w:strike w:val="0"/>
        <w:dstrike w:val="0"/>
        <w:color w:val="A09D67"/>
        <w:sz w:val="22"/>
        <w:szCs w:val="22"/>
        <w:u w:val="none" w:color="000000"/>
        <w:bdr w:val="none" w:sz="0" w:space="0" w:color="auto"/>
        <w:shd w:val="clear" w:color="auto" w:fill="auto"/>
        <w:vertAlign w:val="baseline"/>
      </w:rPr>
    </w:lvl>
    <w:lvl w:ilvl="1" w:tplc="F064EDB6">
      <w:start w:val="1"/>
      <w:numFmt w:val="lowerLetter"/>
      <w:lvlText w:val="%2"/>
      <w:lvlJc w:val="left"/>
      <w:pPr>
        <w:ind w:left="1675"/>
      </w:pPr>
      <w:rPr>
        <w:rFonts w:ascii="Calibri" w:eastAsia="Calibri" w:hAnsi="Calibri" w:cs="Calibri"/>
        <w:b w:val="0"/>
        <w:i w:val="0"/>
        <w:strike w:val="0"/>
        <w:dstrike w:val="0"/>
        <w:color w:val="A09D67"/>
        <w:sz w:val="22"/>
        <w:szCs w:val="22"/>
        <w:u w:val="none" w:color="000000"/>
        <w:bdr w:val="none" w:sz="0" w:space="0" w:color="auto"/>
        <w:shd w:val="clear" w:color="auto" w:fill="auto"/>
        <w:vertAlign w:val="baseline"/>
      </w:rPr>
    </w:lvl>
    <w:lvl w:ilvl="2" w:tplc="E788CCAE">
      <w:start w:val="1"/>
      <w:numFmt w:val="lowerRoman"/>
      <w:lvlText w:val="%3"/>
      <w:lvlJc w:val="left"/>
      <w:pPr>
        <w:ind w:left="2395"/>
      </w:pPr>
      <w:rPr>
        <w:rFonts w:ascii="Calibri" w:eastAsia="Calibri" w:hAnsi="Calibri" w:cs="Calibri"/>
        <w:b w:val="0"/>
        <w:i w:val="0"/>
        <w:strike w:val="0"/>
        <w:dstrike w:val="0"/>
        <w:color w:val="A09D67"/>
        <w:sz w:val="22"/>
        <w:szCs w:val="22"/>
        <w:u w:val="none" w:color="000000"/>
        <w:bdr w:val="none" w:sz="0" w:space="0" w:color="auto"/>
        <w:shd w:val="clear" w:color="auto" w:fill="auto"/>
        <w:vertAlign w:val="baseline"/>
      </w:rPr>
    </w:lvl>
    <w:lvl w:ilvl="3" w:tplc="E0A8355A">
      <w:start w:val="1"/>
      <w:numFmt w:val="decimal"/>
      <w:lvlText w:val="%4"/>
      <w:lvlJc w:val="left"/>
      <w:pPr>
        <w:ind w:left="3115"/>
      </w:pPr>
      <w:rPr>
        <w:rFonts w:ascii="Calibri" w:eastAsia="Calibri" w:hAnsi="Calibri" w:cs="Calibri"/>
        <w:b w:val="0"/>
        <w:i w:val="0"/>
        <w:strike w:val="0"/>
        <w:dstrike w:val="0"/>
        <w:color w:val="A09D67"/>
        <w:sz w:val="22"/>
        <w:szCs w:val="22"/>
        <w:u w:val="none" w:color="000000"/>
        <w:bdr w:val="none" w:sz="0" w:space="0" w:color="auto"/>
        <w:shd w:val="clear" w:color="auto" w:fill="auto"/>
        <w:vertAlign w:val="baseline"/>
      </w:rPr>
    </w:lvl>
    <w:lvl w:ilvl="4" w:tplc="2F96F0F4">
      <w:start w:val="1"/>
      <w:numFmt w:val="lowerLetter"/>
      <w:lvlText w:val="%5"/>
      <w:lvlJc w:val="left"/>
      <w:pPr>
        <w:ind w:left="3835"/>
      </w:pPr>
      <w:rPr>
        <w:rFonts w:ascii="Calibri" w:eastAsia="Calibri" w:hAnsi="Calibri" w:cs="Calibri"/>
        <w:b w:val="0"/>
        <w:i w:val="0"/>
        <w:strike w:val="0"/>
        <w:dstrike w:val="0"/>
        <w:color w:val="A09D67"/>
        <w:sz w:val="22"/>
        <w:szCs w:val="22"/>
        <w:u w:val="none" w:color="000000"/>
        <w:bdr w:val="none" w:sz="0" w:space="0" w:color="auto"/>
        <w:shd w:val="clear" w:color="auto" w:fill="auto"/>
        <w:vertAlign w:val="baseline"/>
      </w:rPr>
    </w:lvl>
    <w:lvl w:ilvl="5" w:tplc="47503B46">
      <w:start w:val="1"/>
      <w:numFmt w:val="lowerRoman"/>
      <w:lvlText w:val="%6"/>
      <w:lvlJc w:val="left"/>
      <w:pPr>
        <w:ind w:left="4555"/>
      </w:pPr>
      <w:rPr>
        <w:rFonts w:ascii="Calibri" w:eastAsia="Calibri" w:hAnsi="Calibri" w:cs="Calibri"/>
        <w:b w:val="0"/>
        <w:i w:val="0"/>
        <w:strike w:val="0"/>
        <w:dstrike w:val="0"/>
        <w:color w:val="A09D67"/>
        <w:sz w:val="22"/>
        <w:szCs w:val="22"/>
        <w:u w:val="none" w:color="000000"/>
        <w:bdr w:val="none" w:sz="0" w:space="0" w:color="auto"/>
        <w:shd w:val="clear" w:color="auto" w:fill="auto"/>
        <w:vertAlign w:val="baseline"/>
      </w:rPr>
    </w:lvl>
    <w:lvl w:ilvl="6" w:tplc="397255D2">
      <w:start w:val="1"/>
      <w:numFmt w:val="decimal"/>
      <w:lvlText w:val="%7"/>
      <w:lvlJc w:val="left"/>
      <w:pPr>
        <w:ind w:left="5275"/>
      </w:pPr>
      <w:rPr>
        <w:rFonts w:ascii="Calibri" w:eastAsia="Calibri" w:hAnsi="Calibri" w:cs="Calibri"/>
        <w:b w:val="0"/>
        <w:i w:val="0"/>
        <w:strike w:val="0"/>
        <w:dstrike w:val="0"/>
        <w:color w:val="A09D67"/>
        <w:sz w:val="22"/>
        <w:szCs w:val="22"/>
        <w:u w:val="none" w:color="000000"/>
        <w:bdr w:val="none" w:sz="0" w:space="0" w:color="auto"/>
        <w:shd w:val="clear" w:color="auto" w:fill="auto"/>
        <w:vertAlign w:val="baseline"/>
      </w:rPr>
    </w:lvl>
    <w:lvl w:ilvl="7" w:tplc="C6F8D21E">
      <w:start w:val="1"/>
      <w:numFmt w:val="lowerLetter"/>
      <w:lvlText w:val="%8"/>
      <w:lvlJc w:val="left"/>
      <w:pPr>
        <w:ind w:left="5995"/>
      </w:pPr>
      <w:rPr>
        <w:rFonts w:ascii="Calibri" w:eastAsia="Calibri" w:hAnsi="Calibri" w:cs="Calibri"/>
        <w:b w:val="0"/>
        <w:i w:val="0"/>
        <w:strike w:val="0"/>
        <w:dstrike w:val="0"/>
        <w:color w:val="A09D67"/>
        <w:sz w:val="22"/>
        <w:szCs w:val="22"/>
        <w:u w:val="none" w:color="000000"/>
        <w:bdr w:val="none" w:sz="0" w:space="0" w:color="auto"/>
        <w:shd w:val="clear" w:color="auto" w:fill="auto"/>
        <w:vertAlign w:val="baseline"/>
      </w:rPr>
    </w:lvl>
    <w:lvl w:ilvl="8" w:tplc="4EBE4B18">
      <w:start w:val="1"/>
      <w:numFmt w:val="lowerRoman"/>
      <w:lvlText w:val="%9"/>
      <w:lvlJc w:val="left"/>
      <w:pPr>
        <w:ind w:left="6715"/>
      </w:pPr>
      <w:rPr>
        <w:rFonts w:ascii="Calibri" w:eastAsia="Calibri" w:hAnsi="Calibri" w:cs="Calibri"/>
        <w:b w:val="0"/>
        <w:i w:val="0"/>
        <w:strike w:val="0"/>
        <w:dstrike w:val="0"/>
        <w:color w:val="A09D67"/>
        <w:sz w:val="22"/>
        <w:szCs w:val="22"/>
        <w:u w:val="none" w:color="000000"/>
        <w:bdr w:val="none" w:sz="0" w:space="0" w:color="auto"/>
        <w:shd w:val="clear" w:color="auto" w:fill="auto"/>
        <w:vertAlign w:val="baseline"/>
      </w:rPr>
    </w:lvl>
  </w:abstractNum>
  <w:num w:numId="1">
    <w:abstractNumId w:val="5"/>
  </w:num>
  <w:num w:numId="2">
    <w:abstractNumId w:val="0"/>
  </w:num>
  <w:num w:numId="3">
    <w:abstractNumId w:val="4"/>
  </w:num>
  <w:num w:numId="4">
    <w:abstractNumId w:val="10"/>
  </w:num>
  <w:num w:numId="5">
    <w:abstractNumId w:val="8"/>
  </w:num>
  <w:num w:numId="6">
    <w:abstractNumId w:val="13"/>
  </w:num>
  <w:num w:numId="7">
    <w:abstractNumId w:val="6"/>
  </w:num>
  <w:num w:numId="8">
    <w:abstractNumId w:val="11"/>
  </w:num>
  <w:num w:numId="9">
    <w:abstractNumId w:val="9"/>
  </w:num>
  <w:num w:numId="10">
    <w:abstractNumId w:val="3"/>
  </w:num>
  <w:num w:numId="11">
    <w:abstractNumId w:val="12"/>
  </w:num>
  <w:num w:numId="12">
    <w:abstractNumId w:val="1"/>
  </w:num>
  <w:num w:numId="13">
    <w:abstractNumId w:val="2"/>
  </w:num>
  <w:num w:numId="14">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evenAndOddHeaders/>
  <w:characterSpacingControl w:val="doNotCompress"/>
  <w:hdrShapeDefaults>
    <o:shapedefaults v:ext="edit" spidmax="4097"/>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B123F"/>
    <w:rsid w:val="0019391E"/>
    <w:rsid w:val="002F4F10"/>
    <w:rsid w:val="00BB123F"/>
    <w:rsid w:val="00D52C8F"/>
    <w:rsid w:val="00F15C9D"/>
    <w:rsid w:val="00F629D6"/>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4:docId w14:val="20EF38B2"/>
  <w15:docId w15:val="{F877CC6F-EF5C-4060-B9FD-ECA03D6F78D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en-IE" w:eastAsia="en-IE"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pPr>
      <w:spacing w:after="158" w:line="248" w:lineRule="auto"/>
      <w:ind w:left="1710" w:hanging="860"/>
    </w:pPr>
    <w:rPr>
      <w:rFonts w:ascii="Calibri" w:eastAsia="Calibri" w:hAnsi="Calibri" w:cs="Calibri"/>
      <w:color w:val="000000"/>
    </w:rPr>
  </w:style>
  <w:style w:type="paragraph" w:styleId="Heading1">
    <w:name w:val="heading 1"/>
    <w:next w:val="Normal"/>
    <w:link w:val="Heading1Char"/>
    <w:uiPriority w:val="9"/>
    <w:unhideWhenUsed/>
    <w:qFormat/>
    <w:pPr>
      <w:keepNext/>
      <w:keepLines/>
      <w:spacing w:after="175"/>
      <w:ind w:left="10" w:hanging="10"/>
      <w:outlineLvl w:val="0"/>
    </w:pPr>
    <w:rPr>
      <w:rFonts w:ascii="Calibri" w:eastAsia="Calibri" w:hAnsi="Calibri" w:cs="Calibri"/>
      <w:b/>
      <w:color w:val="A09D67"/>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rPr>
      <w:rFonts w:ascii="Calibri" w:eastAsia="Calibri" w:hAnsi="Calibri" w:cs="Calibri"/>
      <w:b/>
      <w:color w:val="A09D67"/>
      <w:sz w:val="24"/>
    </w:rPr>
  </w:style>
  <w:style w:type="table" w:customStyle="1" w:styleId="TableGrid">
    <w:name w:val="TableGrid"/>
    <w:pPr>
      <w:spacing w:after="0" w:line="240" w:lineRule="auto"/>
    </w:pPr>
    <w:tblPr>
      <w:tblCellMar>
        <w:top w:w="0" w:type="dxa"/>
        <w:left w:w="0" w:type="dxa"/>
        <w:bottom w:w="0" w:type="dxa"/>
        <w:right w:w="0" w:type="dxa"/>
      </w:tblCellMar>
    </w:tblPr>
  </w:style>
  <w:style w:type="paragraph" w:styleId="ListParagraph">
    <w:name w:val="List Paragraph"/>
    <w:basedOn w:val="Normal"/>
    <w:uiPriority w:val="34"/>
    <w:qFormat/>
    <w:rsid w:val="00F629D6"/>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header" Target="header4.xml"/><Relationship Id="rId18" Type="http://schemas.openxmlformats.org/officeDocument/2006/relationships/footer" Target="footer6.xml"/><Relationship Id="rId3" Type="http://schemas.openxmlformats.org/officeDocument/2006/relationships/settings" Target="settings.xml"/><Relationship Id="rId21" Type="http://schemas.openxmlformats.org/officeDocument/2006/relationships/customXml" Target="../customXml/item1.xml"/><Relationship Id="rId7" Type="http://schemas.openxmlformats.org/officeDocument/2006/relationships/header" Target="header1.xml"/><Relationship Id="rId12" Type="http://schemas.openxmlformats.org/officeDocument/2006/relationships/footer" Target="footer3.xml"/><Relationship Id="rId17" Type="http://schemas.openxmlformats.org/officeDocument/2006/relationships/header" Target="header6.xml"/><Relationship Id="rId2" Type="http://schemas.openxmlformats.org/officeDocument/2006/relationships/styles" Target="styles.xml"/><Relationship Id="rId16" Type="http://schemas.openxmlformats.org/officeDocument/2006/relationships/footer" Target="footer5.xml"/><Relationship Id="rId20"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5" Type="http://schemas.openxmlformats.org/officeDocument/2006/relationships/footer" Target="footer4.xml"/><Relationship Id="rId23" Type="http://schemas.openxmlformats.org/officeDocument/2006/relationships/customXml" Target="../customXml/item3.xml"/><Relationship Id="rId10" Type="http://schemas.openxmlformats.org/officeDocument/2006/relationships/footer" Target="footer2.xml"/><Relationship Id="rId19"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header" Target="header5.xml"/><Relationship Id="rId22" Type="http://schemas.openxmlformats.org/officeDocument/2006/relationships/customXml" Target="../customXml/item2.xm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FE175210F3DE054BB770F6C52280349D" ma:contentTypeVersion="5" ma:contentTypeDescription="Create a new document." ma:contentTypeScope="" ma:versionID="de45e4e38a39d966be2728ccc10cc052">
  <xsd:schema xmlns:xsd="http://www.w3.org/2001/XMLSchema" xmlns:xs="http://www.w3.org/2001/XMLSchema" xmlns:p="http://schemas.microsoft.com/office/2006/metadata/properties" xmlns:ns2="ca7e1d21-dbc5-4130-836e-f4f949659d4d" xmlns:ns3="0a132ad3-f23e-4743-997b-fa586ac25c08" targetNamespace="http://schemas.microsoft.com/office/2006/metadata/properties" ma:root="true" ma:fieldsID="17c37cd5c188000030a24a447df91502" ns2:_="" ns3:_="">
    <xsd:import namespace="ca7e1d21-dbc5-4130-836e-f4f949659d4d"/>
    <xsd:import namespace="0a132ad3-f23e-4743-997b-fa586ac25c08"/>
    <xsd:element name="properties">
      <xsd:complexType>
        <xsd:sequence>
          <xsd:element name="documentManagement">
            <xsd:complexType>
              <xsd:all>
                <xsd:element ref="ns2:SharedWithUsers" minOccurs="0"/>
                <xsd:element ref="ns3:Link"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ca7e1d21-dbc5-4130-836e-f4f949659d4d" elementFormDefault="qualified">
    <xsd:import namespace="http://schemas.microsoft.com/office/2006/documentManagement/types"/>
    <xsd:import namespace="http://schemas.microsoft.com/office/infopath/2007/PartnerControls"/>
    <xsd:element name="SharedWithUsers" ma:index="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0a132ad3-f23e-4743-997b-fa586ac25c08" elementFormDefault="qualified">
    <xsd:import namespace="http://schemas.microsoft.com/office/2006/documentManagement/types"/>
    <xsd:import namespace="http://schemas.microsoft.com/office/infopath/2007/PartnerControls"/>
    <xsd:element name="Link" ma:index="9" nillable="true" ma:displayName="Link" ma:format="Hyperlink" ma:internalName="Link">
      <xsd:complexType>
        <xsd:complexContent>
          <xsd:extension base="dms:URL">
            <xsd:sequence>
              <xsd:element name="Url" type="dms:ValidUrl" minOccurs="0" nillable="true"/>
              <xsd:element name="Description" type="xsd:string"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4" ma:displayName="Content Type"/>
        <xsd:element ref="dc:title" minOccurs="0" maxOccurs="1" ma:index="3"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Link xmlns="0a132ad3-f23e-4743-997b-fa586ac25c08">
      <Url xsi:nil="true"/>
      <Description xsi:nil="true"/>
    </Link>
  </documentManagement>
</p:properties>
</file>

<file path=customXml/itemProps1.xml><?xml version="1.0" encoding="utf-8"?>
<ds:datastoreItem xmlns:ds="http://schemas.openxmlformats.org/officeDocument/2006/customXml" ds:itemID="{1A2E0AC6-8601-4F32-A9B8-874F5EEA137F}"/>
</file>

<file path=customXml/itemProps2.xml><?xml version="1.0" encoding="utf-8"?>
<ds:datastoreItem xmlns:ds="http://schemas.openxmlformats.org/officeDocument/2006/customXml" ds:itemID="{90B87C6A-65D4-408B-947C-5AA131B8F1AD}"/>
</file>

<file path=customXml/itemProps3.xml><?xml version="1.0" encoding="utf-8"?>
<ds:datastoreItem xmlns:ds="http://schemas.openxmlformats.org/officeDocument/2006/customXml" ds:itemID="{DE4D53CE-1E93-434B-827F-9278DBEDDD18}"/>
</file>

<file path=docProps/app.xml><?xml version="1.0" encoding="utf-8"?>
<Properties xmlns="http://schemas.openxmlformats.org/officeDocument/2006/extended-properties" xmlns:vt="http://schemas.openxmlformats.org/officeDocument/2006/docPropsVTypes">
  <Template>E83D8244</Template>
  <TotalTime>11</TotalTime>
  <Pages>8</Pages>
  <Words>1880</Words>
  <Characters>10719</Characters>
  <Application>Microsoft Office Word</Application>
  <DocSecurity>0</DocSecurity>
  <Lines>89</Lines>
  <Paragraphs>25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12574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Walter Balfe</dc:creator>
  <cp:keywords/>
  <cp:lastModifiedBy>Andrea Boland</cp:lastModifiedBy>
  <cp:revision>5</cp:revision>
  <dcterms:created xsi:type="dcterms:W3CDTF">2016-03-07T13:07:00Z</dcterms:created>
  <dcterms:modified xsi:type="dcterms:W3CDTF">2016-03-10T09:33:00Z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0x010100FE175210F3DE054BB770F6C52280349D</vt:lpwstr>
  </property>
  <property fmtid="{D5CDD505-2E9C-101B-9397-08002B2CF9AE}" pid="3" name="Publication Set Lookup Return Values">
    <vt:lpwstr>http://www.qqi.ie/_layouts/15/wrkstat.aspx?List=f04193f2-1383-4e5d-85cd-d54ab328d608&amp;WorkflowInstanceName=50b5f0ab-eaa1-42c1-b398-bfbf1291ebaa, Keywords Workflow</vt:lpwstr>
  </property>
  <property fmtid="{D5CDD505-2E9C-101B-9397-08002B2CF9AE}" pid="4" name="Publication Set Document Link">
    <vt:lpwstr>http://www.qqi.ie/_layouts/15/wrkstat.aspx?List=f04193f2-1383-4e5d-85cd-d54ab328d608&amp;WorkflowInstanceName=7273706e-8031-4956-9226-758de72a5bef, Publication Set Document Type</vt:lpwstr>
  </property>
  <property fmtid="{D5CDD505-2E9C-101B-9397-08002B2CF9AE}" pid="5" name="Document Keywords">
    <vt:lpwstr>25;#Validation|e0e50a16-30c6-4be6-8564-a952012b2c25;#50;#FET|490f6e19-ede2-42f9-b690-90220ccec4c4;#44;#HET|72b67c45-7a2a-4da8-9a82-7a47a987f976;#24;#Information|43d01976-642a-4042-8038-272cee8a75ee</vt:lpwstr>
  </property>
  <property fmtid="{D5CDD505-2E9C-101B-9397-08002B2CF9AE}" pid="6" name="Document Keywords Formatted">
    <vt:lpwstr>Validation; FET; HET; Information</vt:lpwstr>
  </property>
  <property fmtid="{D5CDD505-2E9C-101B-9397-08002B2CF9AE}" pid="7" name="ha675e17708345bdbcf07554cc7fc21b">
    <vt:lpwstr>Validation|e0e50a16-30c6-4be6-8564-a952012b2c25;FET|490f6e19-ede2-42f9-b690-90220ccec4c4;HET|72b67c45-7a2a-4da8-9a82-7a47a987f976;Information|43d01976-642a-4042-8038-272cee8a75ee</vt:lpwstr>
  </property>
  <property fmtid="{D5CDD505-2E9C-101B-9397-08002B2CF9AE}" pid="8" name="Document Link">
    <vt:lpwstr>/Publications/Full PEL Proforma.docx</vt:lpwstr>
  </property>
  <property fmtid="{D5CDD505-2E9C-101B-9397-08002B2CF9AE}" pid="9" name="Document Type">
    <vt:lpwstr>Corporate and Governance</vt:lpwstr>
  </property>
  <property fmtid="{D5CDD505-2E9C-101B-9397-08002B2CF9AE}" pid="10" name="TaxCatchAll">
    <vt:lpwstr>25;#;#24;#;#44;#;#50;#</vt:lpwstr>
  </property>
  <property fmtid="{D5CDD505-2E9C-101B-9397-08002B2CF9AE}" pid="11" name="Document Title">
    <vt:lpwstr>Full PEL Proforma</vt:lpwstr>
  </property>
  <property fmtid="{D5CDD505-2E9C-101B-9397-08002B2CF9AE}" pid="12" name="Document Publication Date">
    <vt:filetime>2016-03-14T00:00:00Z</vt:filetime>
  </property>
  <property fmtid="{D5CDD505-2E9C-101B-9397-08002B2CF9AE}" pid="13" name="Document Description">
    <vt:lpwstr>Full PEL Proforma</vt:lpwstr>
  </property>
</Properties>
</file>